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346" w:rsidRDefault="00EF75B0" w:rsidP="00175A44">
      <w:pPr>
        <w:pStyle w:val="Heading1"/>
        <w:tabs>
          <w:tab w:val="clear" w:pos="1672"/>
        </w:tabs>
      </w:pPr>
      <w:bookmarkStart w:id="0" w:name="_GoBack"/>
      <w:bookmarkEnd w:id="0"/>
      <w:r>
        <w:rPr>
          <w:cs/>
        </w:rPr>
        <w:br/>
      </w:r>
      <w:r w:rsidR="001E7346" w:rsidRPr="00EF75B0">
        <w:rPr>
          <w:cs/>
        </w:rPr>
        <w:t>บทนำ</w:t>
      </w:r>
    </w:p>
    <w:p w:rsidR="001E7346" w:rsidRPr="0015769D" w:rsidRDefault="001E7346" w:rsidP="001056F1"/>
    <w:p w:rsidR="001302FF" w:rsidRDefault="001302FF" w:rsidP="001056F1">
      <w:pPr>
        <w:rPr>
          <w:cs/>
        </w:rPr>
      </w:pPr>
      <w:r>
        <w:rPr>
          <w:rFonts w:hint="cs"/>
          <w:cs/>
        </w:rPr>
        <w:t xml:space="preserve">การกำหนด เลขที่บท และชื่อบท ให้ใช้ </w:t>
      </w:r>
      <w:r w:rsidRPr="001302FF">
        <w:t>Styles =&gt; “</w:t>
      </w:r>
      <w:r>
        <w:t>Heading 1</w:t>
      </w:r>
      <w:r w:rsidRPr="001302FF">
        <w:t>”</w:t>
      </w:r>
      <w:r>
        <w:t xml:space="preserve"> </w:t>
      </w:r>
      <w:r>
        <w:rPr>
          <w:rFonts w:hint="cs"/>
          <w:cs/>
        </w:rPr>
        <w:t xml:space="preserve">โดยหลังจากกด </w:t>
      </w:r>
      <w:r>
        <w:t xml:space="preserve">“Heading </w:t>
      </w:r>
      <w:r>
        <w:rPr>
          <w:rFonts w:hint="cs"/>
          <w:cs/>
        </w:rPr>
        <w:t>1</w:t>
      </w:r>
      <w:r>
        <w:t xml:space="preserve">” </w:t>
      </w:r>
      <w:r>
        <w:rPr>
          <w:rFonts w:hint="cs"/>
          <w:cs/>
        </w:rPr>
        <w:t xml:space="preserve">แล้วให้กด </w:t>
      </w:r>
      <w:r>
        <w:t xml:space="preserve">Shift + Enter </w:t>
      </w:r>
      <w:r>
        <w:rPr>
          <w:rFonts w:hint="cs"/>
          <w:cs/>
        </w:rPr>
        <w:t>เพื่อขึ้นบรรทัดใหม่สำหรับใส่ชื่อบท ทั้งนี้เลขบทจะ</w:t>
      </w:r>
      <w:r w:rsidR="00AC7BFC">
        <w:rPr>
          <w:rFonts w:hint="cs"/>
          <w:cs/>
        </w:rPr>
        <w:t>ถูกกำนหด</w:t>
      </w:r>
      <w:r>
        <w:rPr>
          <w:rFonts w:hint="cs"/>
          <w:cs/>
        </w:rPr>
        <w:t>ให้อัตโนมัติ</w:t>
      </w:r>
    </w:p>
    <w:p w:rsidR="001E7346" w:rsidRDefault="009142F5" w:rsidP="001056F1">
      <w:r w:rsidRPr="001F53D3">
        <w:rPr>
          <w:cs/>
        </w:rPr>
        <w:t xml:space="preserve">เริ่มพิมพ์ที่นี่ </w:t>
      </w:r>
      <w:r>
        <w:rPr>
          <w:rFonts w:hint="cs"/>
          <w:cs/>
        </w:rPr>
        <w:t>โดย</w:t>
      </w:r>
      <w:r w:rsidRPr="001F53D3">
        <w:rPr>
          <w:cs/>
        </w:rPr>
        <w:t>กล่าวนำของเน</w:t>
      </w:r>
      <w:r>
        <w:rPr>
          <w:cs/>
        </w:rPr>
        <w:t>ื้อหาในบทนี้</w:t>
      </w:r>
      <w:r w:rsidR="001302FF">
        <w:t xml:space="preserve"> </w:t>
      </w:r>
      <w:r w:rsidR="00AC7BFC" w:rsidRPr="00AC7BFC">
        <w:rPr>
          <w:cs/>
        </w:rPr>
        <w:t xml:space="preserve">สำหรับการเริ่มต้น </w:t>
      </w:r>
      <w:r w:rsidR="00AC7BFC" w:rsidRPr="00AC7BFC">
        <w:t xml:space="preserve">paragraph </w:t>
      </w:r>
      <w:r w:rsidR="00AC7BFC" w:rsidRPr="00AC7BFC">
        <w:rPr>
          <w:cs/>
        </w:rPr>
        <w:t xml:space="preserve">ด้วย ย่อหน้าขนาด </w:t>
      </w:r>
      <w:r w:rsidR="00AC7BFC" w:rsidRPr="00AC7BFC">
        <w:t>0.5”</w:t>
      </w:r>
      <w:r w:rsidR="00AC7BFC">
        <w:rPr>
          <w:rFonts w:hint="cs"/>
          <w:cs/>
        </w:rPr>
        <w:t xml:space="preserve"> ให้ใช้</w:t>
      </w:r>
      <w:r w:rsidR="00AA7B99">
        <w:rPr>
          <w:rFonts w:hint="cs"/>
          <w:cs/>
        </w:rPr>
        <w:t xml:space="preserve"> </w:t>
      </w:r>
      <w:r w:rsidR="00AC7BFC" w:rsidRPr="00AC7BFC">
        <w:t>Styles =&gt; “Normal”</w:t>
      </w:r>
    </w:p>
    <w:p w:rsidR="00FE7D38" w:rsidRPr="001302FF" w:rsidRDefault="00E54736" w:rsidP="001056F1">
      <w:pPr>
        <w:rPr>
          <w:cs/>
        </w:rPr>
      </w:pPr>
      <w:r>
        <w:rPr>
          <w:rFonts w:hint="cs"/>
          <w:cs/>
        </w:rPr>
        <w:t xml:space="preserve">ในบทที่ 1 </w:t>
      </w:r>
      <w:r w:rsidR="00FE7D38">
        <w:rPr>
          <w:rFonts w:hint="cs"/>
          <w:cs/>
        </w:rPr>
        <w:t>ควรมี</w:t>
      </w:r>
      <w:r>
        <w:rPr>
          <w:rFonts w:hint="cs"/>
          <w:cs/>
        </w:rPr>
        <w:t xml:space="preserve"> 7 </w:t>
      </w:r>
      <w:r w:rsidR="00FE7D38">
        <w:rPr>
          <w:rFonts w:hint="cs"/>
          <w:cs/>
        </w:rPr>
        <w:t>หัวข้อใหญ่</w:t>
      </w:r>
      <w:r>
        <w:rPr>
          <w:rFonts w:hint="cs"/>
          <w:cs/>
        </w:rPr>
        <w:t xml:space="preserve"> </w:t>
      </w:r>
      <w:r w:rsidR="00FE7D38">
        <w:rPr>
          <w:rFonts w:hint="cs"/>
          <w:cs/>
        </w:rPr>
        <w:t>ดังต่อไปนี้</w:t>
      </w:r>
    </w:p>
    <w:p w:rsidR="00F3701F" w:rsidRDefault="00F3701F" w:rsidP="00175A44">
      <w:pPr>
        <w:pStyle w:val="Heading2"/>
      </w:pPr>
      <w:r w:rsidRPr="003826A4">
        <w:rPr>
          <w:cs/>
        </w:rPr>
        <w:t>ความเป็นมาของปัญหา</w:t>
      </w:r>
    </w:p>
    <w:p w:rsidR="00AA7B99" w:rsidRDefault="00AA7B99" w:rsidP="001056F1">
      <w:r>
        <w:rPr>
          <w:rFonts w:hint="cs"/>
          <w:cs/>
        </w:rPr>
        <w:t>สำหรับหัวข้อใหญ่ของแต่ละบท</w:t>
      </w:r>
      <w:r w:rsidR="00202C2D">
        <w:rPr>
          <w:rFonts w:hint="cs"/>
          <w:cs/>
        </w:rPr>
        <w:t xml:space="preserve"> </w:t>
      </w:r>
      <w:r>
        <w:rPr>
          <w:rFonts w:hint="cs"/>
          <w:cs/>
        </w:rPr>
        <w:t xml:space="preserve">ให้ใช้ </w:t>
      </w:r>
      <w:r w:rsidRPr="00AC7BFC">
        <w:t>Styles =&gt; “</w:t>
      </w:r>
      <w:r>
        <w:t>Heading 2</w:t>
      </w:r>
      <w:r w:rsidRPr="00AC7BFC">
        <w:t>”</w:t>
      </w:r>
    </w:p>
    <w:p w:rsidR="00175A44" w:rsidRPr="00175A44" w:rsidRDefault="00175A44" w:rsidP="001056F1">
      <w:pPr>
        <w:rPr>
          <w:cs/>
        </w:rPr>
      </w:pPr>
      <w:r>
        <w:rPr>
          <w:rFonts w:hint="cs"/>
          <w:cs/>
        </w:rPr>
        <w:t>เริ่มพิมพ์เนื้อหา</w:t>
      </w:r>
    </w:p>
    <w:p w:rsidR="001E7346" w:rsidRDefault="00F3701F" w:rsidP="003826A4">
      <w:pPr>
        <w:pStyle w:val="Heading2"/>
      </w:pPr>
      <w:r>
        <w:rPr>
          <w:rFonts w:hint="cs"/>
          <w:cs/>
        </w:rPr>
        <w:t>วัตถุประสงค์ของ</w:t>
      </w:r>
      <w:r w:rsidR="001E7346" w:rsidRPr="00AF7EB2">
        <w:rPr>
          <w:cs/>
        </w:rPr>
        <w:t>การ</w:t>
      </w:r>
      <w:r>
        <w:rPr>
          <w:rFonts w:hint="cs"/>
          <w:cs/>
        </w:rPr>
        <w:t xml:space="preserve">วิจัย </w:t>
      </w:r>
    </w:p>
    <w:p w:rsidR="00C03251" w:rsidRDefault="00C03251" w:rsidP="001056F1">
      <w:r>
        <w:rPr>
          <w:rFonts w:hint="cs"/>
          <w:cs/>
        </w:rPr>
        <w:t xml:space="preserve">สำหรับการ </w:t>
      </w:r>
      <w:r>
        <w:t xml:space="preserve">list </w:t>
      </w:r>
      <w:r>
        <w:rPr>
          <w:rFonts w:hint="cs"/>
          <w:cs/>
        </w:rPr>
        <w:t xml:space="preserve">รายการ ให้ใช้ </w:t>
      </w:r>
      <w:r w:rsidRPr="00AC7BFC">
        <w:t>Styles =&gt; “</w:t>
      </w:r>
      <w:r>
        <w:t>List Paragraph</w:t>
      </w:r>
      <w:r w:rsidRPr="00AC7BFC">
        <w:t>”</w:t>
      </w:r>
    </w:p>
    <w:p w:rsidR="001E7346" w:rsidRPr="0048491C" w:rsidRDefault="00140359" w:rsidP="001056F1">
      <w:pPr>
        <w:pStyle w:val="ListParagraph"/>
      </w:pPr>
      <w:bookmarkStart w:id="1" w:name="Text2"/>
      <w:r w:rsidRPr="0048491C">
        <w:rPr>
          <w:highlight w:val="lightGray"/>
          <w:cs/>
        </w:rPr>
        <w:t xml:space="preserve"> </w:t>
      </w:r>
      <w:r w:rsidR="00F768EA" w:rsidRPr="0048491C">
        <w:rPr>
          <w:highlight w:val="lightGray"/>
          <w:cs/>
        </w:rPr>
        <w:fldChar w:fldCharType="begin">
          <w:ffData>
            <w:name w:val=""/>
            <w:enabled/>
            <w:calcOnExit w:val="0"/>
            <w:textInput>
              <w:default w:val="พิมพ์วัตถุประสงค์ข้อที่ 1 ที่นี่"/>
            </w:textInput>
          </w:ffData>
        </w:fldChar>
      </w:r>
      <w:r w:rsidR="00F768EA" w:rsidRPr="0048491C">
        <w:rPr>
          <w:highlight w:val="lightGray"/>
          <w:cs/>
        </w:rPr>
        <w:instrText xml:space="preserve"> </w:instrText>
      </w:r>
      <w:r w:rsidR="00F768EA" w:rsidRPr="0048491C">
        <w:rPr>
          <w:highlight w:val="lightGray"/>
        </w:rPr>
        <w:instrText>FORMTEXT</w:instrText>
      </w:r>
      <w:r w:rsidR="00F768EA" w:rsidRPr="0048491C">
        <w:rPr>
          <w:highlight w:val="lightGray"/>
          <w:cs/>
        </w:rPr>
        <w:instrText xml:space="preserve"> </w:instrText>
      </w:r>
      <w:r w:rsidR="00F768EA" w:rsidRPr="0048491C">
        <w:rPr>
          <w:highlight w:val="lightGray"/>
          <w:cs/>
        </w:rPr>
      </w:r>
      <w:r w:rsidR="00F768EA" w:rsidRPr="0048491C">
        <w:rPr>
          <w:highlight w:val="lightGray"/>
          <w:cs/>
        </w:rPr>
        <w:fldChar w:fldCharType="separate"/>
      </w:r>
      <w:r w:rsidR="00F768EA" w:rsidRPr="0048491C">
        <w:rPr>
          <w:highlight w:val="lightGray"/>
          <w:cs/>
        </w:rPr>
        <w:t>พิมพ์วัตถุประสงค์ข้อที่ 1 ที่นี่</w:t>
      </w:r>
      <w:r w:rsidR="00F768EA" w:rsidRPr="0048491C">
        <w:rPr>
          <w:highlight w:val="lightGray"/>
          <w:cs/>
        </w:rPr>
        <w:fldChar w:fldCharType="end"/>
      </w:r>
      <w:bookmarkEnd w:id="1"/>
      <w:r w:rsidR="001E7346" w:rsidRPr="0048491C">
        <w:rPr>
          <w:cs/>
        </w:rPr>
        <w:t xml:space="preserve"> </w:t>
      </w:r>
    </w:p>
    <w:p w:rsidR="001E7346" w:rsidRPr="00AF7EB2" w:rsidRDefault="00140359" w:rsidP="001056F1">
      <w:pPr>
        <w:pStyle w:val="ListParagraph"/>
      </w:pPr>
      <w:r w:rsidRPr="00AF7EB2">
        <w:rPr>
          <w:highlight w:val="lightGray"/>
          <w:cs/>
        </w:rPr>
        <w:t xml:space="preserve"> </w:t>
      </w:r>
      <w:r w:rsidR="00F768EA" w:rsidRPr="00AF7EB2">
        <w:rPr>
          <w:highlight w:val="lightGray"/>
          <w:cs/>
        </w:rPr>
        <w:fldChar w:fldCharType="begin">
          <w:ffData>
            <w:name w:val=""/>
            <w:enabled/>
            <w:calcOnExit w:val="0"/>
            <w:textInput>
              <w:default w:val="พิมพ์วัตถุประสงค์ข้อที่ 2 ที่นี่"/>
            </w:textInput>
          </w:ffData>
        </w:fldChar>
      </w:r>
      <w:r w:rsidR="00F768EA" w:rsidRPr="00AF7EB2">
        <w:rPr>
          <w:highlight w:val="lightGray"/>
          <w:cs/>
        </w:rPr>
        <w:instrText xml:space="preserve"> </w:instrText>
      </w:r>
      <w:r w:rsidR="00F768EA" w:rsidRPr="00AF7EB2">
        <w:rPr>
          <w:highlight w:val="lightGray"/>
        </w:rPr>
        <w:instrText>FORMTEXT</w:instrText>
      </w:r>
      <w:r w:rsidR="00F768EA" w:rsidRPr="00AF7EB2">
        <w:rPr>
          <w:highlight w:val="lightGray"/>
          <w:cs/>
        </w:rPr>
        <w:instrText xml:space="preserve"> </w:instrText>
      </w:r>
      <w:r w:rsidR="00F768EA" w:rsidRPr="00AF7EB2">
        <w:rPr>
          <w:highlight w:val="lightGray"/>
          <w:cs/>
        </w:rPr>
      </w:r>
      <w:r w:rsidR="00F768EA" w:rsidRPr="00AF7EB2">
        <w:rPr>
          <w:highlight w:val="lightGray"/>
          <w:cs/>
        </w:rPr>
        <w:fldChar w:fldCharType="separate"/>
      </w:r>
      <w:r w:rsidR="00F768EA" w:rsidRPr="00AF7EB2">
        <w:rPr>
          <w:noProof/>
          <w:highlight w:val="lightGray"/>
          <w:cs/>
        </w:rPr>
        <w:t>พิมพ์วัตถุประสงค์ข้อที่ 2 ที่นี่</w:t>
      </w:r>
      <w:r w:rsidR="00F768EA" w:rsidRPr="00AF7EB2">
        <w:rPr>
          <w:highlight w:val="lightGray"/>
          <w:cs/>
        </w:rPr>
        <w:fldChar w:fldCharType="end"/>
      </w:r>
    </w:p>
    <w:p w:rsidR="001E7346" w:rsidRPr="00AF7EB2" w:rsidRDefault="00140359" w:rsidP="001056F1">
      <w:pPr>
        <w:pStyle w:val="ListParagraph"/>
      </w:pPr>
      <w:r w:rsidRPr="00AF7EB2">
        <w:rPr>
          <w:highlight w:val="lightGray"/>
          <w:cs/>
        </w:rPr>
        <w:t xml:space="preserve"> </w:t>
      </w:r>
      <w:r w:rsidR="00F768EA" w:rsidRPr="00AF7EB2">
        <w:rPr>
          <w:highlight w:val="lightGray"/>
          <w:cs/>
        </w:rPr>
        <w:fldChar w:fldCharType="begin">
          <w:ffData>
            <w:name w:val=""/>
            <w:enabled/>
            <w:calcOnExit w:val="0"/>
            <w:textInput>
              <w:default w:val="พิมพ์วัตถุประสงค์ข้อที่ 3 ที่นี่"/>
            </w:textInput>
          </w:ffData>
        </w:fldChar>
      </w:r>
      <w:r w:rsidR="00F768EA" w:rsidRPr="00AF7EB2">
        <w:rPr>
          <w:highlight w:val="lightGray"/>
          <w:cs/>
        </w:rPr>
        <w:instrText xml:space="preserve"> </w:instrText>
      </w:r>
      <w:r w:rsidR="00F768EA" w:rsidRPr="00AF7EB2">
        <w:rPr>
          <w:highlight w:val="lightGray"/>
        </w:rPr>
        <w:instrText>FORMTEXT</w:instrText>
      </w:r>
      <w:r w:rsidR="00F768EA" w:rsidRPr="00AF7EB2">
        <w:rPr>
          <w:highlight w:val="lightGray"/>
          <w:cs/>
        </w:rPr>
        <w:instrText xml:space="preserve"> </w:instrText>
      </w:r>
      <w:r w:rsidR="00F768EA" w:rsidRPr="00AF7EB2">
        <w:rPr>
          <w:highlight w:val="lightGray"/>
          <w:cs/>
        </w:rPr>
      </w:r>
      <w:r w:rsidR="00F768EA" w:rsidRPr="00AF7EB2">
        <w:rPr>
          <w:highlight w:val="lightGray"/>
          <w:cs/>
        </w:rPr>
        <w:fldChar w:fldCharType="separate"/>
      </w:r>
      <w:r w:rsidR="00F768EA" w:rsidRPr="00AF7EB2">
        <w:rPr>
          <w:noProof/>
          <w:highlight w:val="lightGray"/>
          <w:cs/>
        </w:rPr>
        <w:t>พิมพ์วัตถุประสงค์ข้อที่ 3 ที่นี่</w:t>
      </w:r>
      <w:r w:rsidR="00F768EA" w:rsidRPr="00AF7EB2">
        <w:rPr>
          <w:highlight w:val="lightGray"/>
          <w:cs/>
        </w:rPr>
        <w:fldChar w:fldCharType="end"/>
      </w:r>
    </w:p>
    <w:p w:rsidR="001E7346" w:rsidRPr="00AF7EB2" w:rsidRDefault="00140359" w:rsidP="001056F1">
      <w:pPr>
        <w:pStyle w:val="ListParagraph"/>
      </w:pPr>
      <w:r w:rsidRPr="00AF7EB2">
        <w:rPr>
          <w:highlight w:val="lightGray"/>
          <w:cs/>
        </w:rPr>
        <w:t xml:space="preserve"> </w:t>
      </w:r>
      <w:r w:rsidR="00F768EA" w:rsidRPr="00AF7EB2">
        <w:rPr>
          <w:highlight w:val="lightGray"/>
          <w:cs/>
        </w:rPr>
        <w:fldChar w:fldCharType="begin">
          <w:ffData>
            <w:name w:val=""/>
            <w:enabled/>
            <w:calcOnExit w:val="0"/>
            <w:textInput>
              <w:default w:val="พิมพ์วัตถุประสงค์ข้อที่ 4 ที่นี่"/>
            </w:textInput>
          </w:ffData>
        </w:fldChar>
      </w:r>
      <w:r w:rsidR="00F768EA" w:rsidRPr="00AF7EB2">
        <w:rPr>
          <w:highlight w:val="lightGray"/>
          <w:cs/>
        </w:rPr>
        <w:instrText xml:space="preserve"> </w:instrText>
      </w:r>
      <w:r w:rsidR="00F768EA" w:rsidRPr="00AF7EB2">
        <w:rPr>
          <w:highlight w:val="lightGray"/>
        </w:rPr>
        <w:instrText>FORMTEXT</w:instrText>
      </w:r>
      <w:r w:rsidR="00F768EA" w:rsidRPr="00AF7EB2">
        <w:rPr>
          <w:highlight w:val="lightGray"/>
          <w:cs/>
        </w:rPr>
        <w:instrText xml:space="preserve"> </w:instrText>
      </w:r>
      <w:r w:rsidR="00F768EA" w:rsidRPr="00AF7EB2">
        <w:rPr>
          <w:highlight w:val="lightGray"/>
          <w:cs/>
        </w:rPr>
      </w:r>
      <w:r w:rsidR="00F768EA" w:rsidRPr="00AF7EB2">
        <w:rPr>
          <w:highlight w:val="lightGray"/>
          <w:cs/>
        </w:rPr>
        <w:fldChar w:fldCharType="separate"/>
      </w:r>
      <w:r w:rsidR="00F768EA" w:rsidRPr="00AF7EB2">
        <w:rPr>
          <w:noProof/>
          <w:highlight w:val="lightGray"/>
          <w:cs/>
        </w:rPr>
        <w:t>พิมพ์วัตถุประสงค์ข้อที่ 4 ที่นี่</w:t>
      </w:r>
      <w:r w:rsidR="00F768EA" w:rsidRPr="00AF7EB2">
        <w:rPr>
          <w:highlight w:val="lightGray"/>
          <w:cs/>
        </w:rPr>
        <w:fldChar w:fldCharType="end"/>
      </w:r>
    </w:p>
    <w:p w:rsidR="001E7346" w:rsidRPr="00AF7EB2" w:rsidRDefault="001E7346" w:rsidP="003826A4">
      <w:pPr>
        <w:pStyle w:val="Heading2"/>
      </w:pPr>
      <w:r w:rsidRPr="00AF7EB2">
        <w:rPr>
          <w:cs/>
        </w:rPr>
        <w:t>ขอบเขตของงานวิจัย</w:t>
      </w:r>
    </w:p>
    <w:p w:rsidR="001E04CC" w:rsidRPr="00175A44" w:rsidRDefault="001E04CC" w:rsidP="001056F1">
      <w:pPr>
        <w:rPr>
          <w:cs/>
        </w:rPr>
      </w:pPr>
      <w:r>
        <w:rPr>
          <w:rFonts w:hint="cs"/>
          <w:cs/>
        </w:rPr>
        <w:t>เริ่มพิมพ์เนื้อหา</w:t>
      </w:r>
    </w:p>
    <w:p w:rsidR="001E7346" w:rsidRPr="00AF7EB2" w:rsidRDefault="00F31250" w:rsidP="003826A4">
      <w:pPr>
        <w:pStyle w:val="Heading2"/>
      </w:pPr>
      <w:r>
        <w:rPr>
          <w:rFonts w:hint="cs"/>
          <w:cs/>
        </w:rPr>
        <w:t>สมมุติฐานงานวิจัย (ถ้ามี)</w:t>
      </w:r>
    </w:p>
    <w:p w:rsidR="001E04CC" w:rsidRPr="00175A44" w:rsidRDefault="001E04CC" w:rsidP="001056F1">
      <w:pPr>
        <w:rPr>
          <w:cs/>
        </w:rPr>
      </w:pPr>
      <w:r>
        <w:rPr>
          <w:rFonts w:hint="cs"/>
          <w:cs/>
        </w:rPr>
        <w:t>เริ่มพิมพ์เนื้อหา</w:t>
      </w:r>
    </w:p>
    <w:p w:rsidR="001E7346" w:rsidRPr="00AF7EB2" w:rsidRDefault="00F31250" w:rsidP="003826A4">
      <w:pPr>
        <w:pStyle w:val="Heading2"/>
      </w:pPr>
      <w:r>
        <w:rPr>
          <w:cs/>
        </w:rPr>
        <w:t xml:space="preserve">กรอบแนวความคิดในการวิจัย (ถ้ามี) </w:t>
      </w:r>
    </w:p>
    <w:p w:rsidR="001E04CC" w:rsidRDefault="001E04CC" w:rsidP="001056F1">
      <w:r>
        <w:rPr>
          <w:rFonts w:hint="cs"/>
          <w:cs/>
        </w:rPr>
        <w:t>เริ่มพิมพ์เนื้อหา</w:t>
      </w:r>
    </w:p>
    <w:p w:rsidR="00E54736" w:rsidRDefault="00E54736" w:rsidP="001056F1">
      <w:r>
        <w:rPr>
          <w:rFonts w:hint="cs"/>
          <w:cs/>
        </w:rPr>
        <w:t>1</w:t>
      </w:r>
    </w:p>
    <w:p w:rsidR="00E54736" w:rsidRDefault="00E54736" w:rsidP="001056F1">
      <w:r>
        <w:rPr>
          <w:rFonts w:hint="cs"/>
          <w:cs/>
        </w:rPr>
        <w:t>2</w:t>
      </w:r>
    </w:p>
    <w:p w:rsidR="00E54736" w:rsidRDefault="00E54736" w:rsidP="001056F1">
      <w:r>
        <w:rPr>
          <w:rFonts w:hint="cs"/>
          <w:cs/>
        </w:rPr>
        <w:t>3</w:t>
      </w:r>
    </w:p>
    <w:p w:rsidR="00E54736" w:rsidRDefault="00E54736" w:rsidP="001056F1">
      <w:r>
        <w:rPr>
          <w:rFonts w:hint="cs"/>
          <w:cs/>
        </w:rPr>
        <w:t>4</w:t>
      </w:r>
    </w:p>
    <w:p w:rsidR="00E54736" w:rsidRDefault="00E54736" w:rsidP="001056F1">
      <w:r>
        <w:rPr>
          <w:rFonts w:hint="cs"/>
          <w:cs/>
        </w:rPr>
        <w:t xml:space="preserve">หากต้องการขึ้นหน้าใหม่ ไม่ควรเคาะ </w:t>
      </w:r>
      <w:r>
        <w:t xml:space="preserve">Enter </w:t>
      </w:r>
      <w:r>
        <w:rPr>
          <w:rFonts w:hint="cs"/>
          <w:cs/>
        </w:rPr>
        <w:t>เพื่อขึ้นบรรทัดใหม่หลายครั้ง เนื่องจากหากมีการเพิ่มข้อความก่อนหน้าจะทำให้บรรทัดเลื่อนไป ทำให้ต้องกลับมาจัดหน้าใหม่ทุกครั้ง</w:t>
      </w:r>
    </w:p>
    <w:p w:rsidR="00E54736" w:rsidRPr="00E54736" w:rsidRDefault="00E54736" w:rsidP="001056F1">
      <w:r>
        <w:rPr>
          <w:rFonts w:hint="cs"/>
          <w:cs/>
        </w:rPr>
        <w:t xml:space="preserve">ในการขึ้นหน้าใหม่ให้กดที่เมนู </w:t>
      </w:r>
      <w:r>
        <w:t>Page Layout &gt; Breaks &gt; Page</w:t>
      </w:r>
    </w:p>
    <w:p w:rsidR="00E54736" w:rsidRDefault="00E54736" w:rsidP="001056F1">
      <w:pPr>
        <w:rPr>
          <w:cs/>
        </w:rPr>
      </w:pPr>
      <w:r>
        <w:rPr>
          <w:cs/>
        </w:rPr>
        <w:br w:type="page"/>
      </w:r>
    </w:p>
    <w:p w:rsidR="001E7346" w:rsidRPr="00AF7EB2" w:rsidRDefault="00F31250" w:rsidP="003826A4">
      <w:pPr>
        <w:pStyle w:val="Heading2"/>
        <w:rPr>
          <w:cs/>
        </w:rPr>
      </w:pPr>
      <w:r>
        <w:rPr>
          <w:rFonts w:hint="cs"/>
          <w:cs/>
        </w:rPr>
        <w:lastRenderedPageBreak/>
        <w:t xml:space="preserve">คำสำคัญของการวิจัย (ถ้ามี) </w:t>
      </w:r>
    </w:p>
    <w:p w:rsidR="001E04CC" w:rsidRPr="00175A44" w:rsidRDefault="001E04CC" w:rsidP="001056F1">
      <w:pPr>
        <w:rPr>
          <w:cs/>
        </w:rPr>
      </w:pPr>
      <w:r>
        <w:rPr>
          <w:rFonts w:hint="cs"/>
          <w:cs/>
        </w:rPr>
        <w:t>เริ่มพิมพ์เนื้อหา</w:t>
      </w:r>
    </w:p>
    <w:p w:rsidR="00F31250" w:rsidRPr="00AF7EB2" w:rsidRDefault="00F31250" w:rsidP="003826A4">
      <w:pPr>
        <w:pStyle w:val="Heading2"/>
        <w:rPr>
          <w:cs/>
        </w:rPr>
      </w:pPr>
      <w:r>
        <w:rPr>
          <w:rFonts w:hint="cs"/>
          <w:cs/>
        </w:rPr>
        <w:t xml:space="preserve">ประโยชน์ที่คาดว่าจะได้รับ  </w:t>
      </w:r>
    </w:p>
    <w:p w:rsidR="001E04CC" w:rsidRDefault="001E04CC" w:rsidP="001056F1">
      <w:r>
        <w:rPr>
          <w:rFonts w:hint="cs"/>
          <w:cs/>
        </w:rPr>
        <w:t>เริ่มพิมพ์เนื้อหา</w:t>
      </w:r>
    </w:p>
    <w:p w:rsidR="001056F1" w:rsidRDefault="001056F1" w:rsidP="001056F1"/>
    <w:p w:rsidR="001056F1" w:rsidRDefault="001056F1" w:rsidP="001056F1">
      <w:pPr>
        <w:rPr>
          <w:cs/>
        </w:rPr>
      </w:pPr>
      <w:r>
        <w:rPr>
          <w:rFonts w:hint="cs"/>
          <w:cs/>
        </w:rPr>
        <w:t>***เลขหน้าสำหรับหน้าแรกของทุก ๆ บทจะไม่แสดง แต่หน้าลำดับถัดมาจะแสดงเลขหน้าปกติ***</w:t>
      </w:r>
    </w:p>
    <w:p w:rsidR="00297E65" w:rsidRPr="00AF7EB2" w:rsidRDefault="00297E65" w:rsidP="001056F1"/>
    <w:p w:rsidR="00ED6194" w:rsidRDefault="00ED6194" w:rsidP="00ED6194">
      <w:pPr>
        <w:pStyle w:val="NormalNoIndent"/>
      </w:pPr>
      <w:r w:rsidRPr="00382F52">
        <w:rPr>
          <w:rFonts w:hint="cs"/>
          <w:cs/>
        </w:rPr>
        <w:t>(</w:t>
      </w:r>
      <w:r>
        <w:rPr>
          <w:rFonts w:hint="cs"/>
          <w:cs/>
        </w:rPr>
        <w:t xml:space="preserve">ใช้ </w:t>
      </w:r>
      <w:r w:rsidRPr="008C27FA">
        <w:t>Styles =&gt; “</w:t>
      </w:r>
      <w:r>
        <w:t>Figure</w:t>
      </w:r>
      <w:r w:rsidRPr="008C27FA">
        <w:t>”</w:t>
      </w:r>
      <w:r>
        <w:t xml:space="preserve"> </w:t>
      </w:r>
      <w:r>
        <w:rPr>
          <w:rFonts w:hint="cs"/>
          <w:cs/>
        </w:rPr>
        <w:t>สำหรับรูปภาพ</w:t>
      </w:r>
      <w:r>
        <w:t xml:space="preserve"> </w:t>
      </w:r>
      <w:r w:rsidRPr="00382F52">
        <w:rPr>
          <w:rFonts w:hint="cs"/>
          <w:cs/>
        </w:rPr>
        <w:t>)</w:t>
      </w:r>
    </w:p>
    <w:p w:rsidR="00ED6194" w:rsidRPr="00444399" w:rsidRDefault="00ED6194" w:rsidP="00ED6194">
      <w:pPr>
        <w:pStyle w:val="Figure"/>
      </w:pPr>
      <w:r>
        <w:rPr>
          <w:noProof/>
        </w:rPr>
        <mc:AlternateContent>
          <mc:Choice Requires="wps">
            <w:drawing>
              <wp:inline distT="0" distB="0" distL="0" distR="0" wp14:anchorId="7F95833B" wp14:editId="25D86DE3">
                <wp:extent cx="3212465" cy="1598295"/>
                <wp:effectExtent l="0" t="0" r="26035" b="20955"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12465" cy="15982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A5A5A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Rectangle 2" o:spid="_x0000_s1026" style="width:252.95pt;height:125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" fillcolor="window" strokecolor="#a5a5a5" strokeweight="1pt">
                <v:path arrowok="t"/>
                <w10:anchorlock/>
              </v:rect>
            </w:pict>
          </mc:Fallback>
        </mc:AlternateContent>
      </w:r>
    </w:p>
    <w:p w:rsidR="00ED6194" w:rsidRDefault="00ED6194" w:rsidP="00ED6194">
      <w:pPr>
        <w:pStyle w:val="Caption"/>
      </w:pPr>
      <w:r w:rsidRPr="000A198B">
        <w:rPr>
          <w:cs/>
        </w:rPr>
        <w:t xml:space="preserve">รูป </w:t>
      </w:r>
      <w:fldSimple w:instr=" STYLEREF 1 \s ">
        <w:r w:rsidR="00A96FCD">
          <w:rPr>
            <w:noProof/>
          </w:rPr>
          <w:t>1</w:t>
        </w:r>
      </w:fldSimple>
      <w:r>
        <w:rPr>
          <w:cs/>
        </w:rPr>
        <w:t>.</w:t>
      </w:r>
      <w:fldSimple w:instr=" SEQ รูป \* ARABIC \s 1 ">
        <w:r w:rsidR="00A96FCD">
          <w:rPr>
            <w:noProof/>
          </w:rPr>
          <w:t>1</w:t>
        </w:r>
      </w:fldSimple>
      <w:r w:rsidRPr="000A198B">
        <w:rPr>
          <w:rFonts w:hint="cs"/>
          <w:cs/>
        </w:rPr>
        <w:t xml:space="preserve"> </w:t>
      </w:r>
      <w:r w:rsidRPr="00AC0256">
        <w:rPr>
          <w:rFonts w:hint="cs"/>
          <w:b w:val="0"/>
          <w:bCs w:val="0"/>
          <w:cs/>
        </w:rPr>
        <w:t>ชื่อรูป</w:t>
      </w:r>
      <w:r w:rsidRPr="00AC0256">
        <w:rPr>
          <w:b w:val="0"/>
          <w:bCs w:val="0"/>
          <w:cs/>
        </w:rPr>
        <w:t xml:space="preserve"> (เฉพาะ “</w:t>
      </w:r>
      <w:r w:rsidRPr="00AC0256">
        <w:rPr>
          <w:rFonts w:hint="cs"/>
          <w:b w:val="0"/>
          <w:bCs w:val="0"/>
          <w:cs/>
        </w:rPr>
        <w:t>รูป</w:t>
      </w:r>
      <w:r w:rsidRPr="00AC0256">
        <w:rPr>
          <w:b w:val="0"/>
          <w:bCs w:val="0"/>
          <w:cs/>
        </w:rPr>
        <w:t>” และตัวเลขเท่านั้นที่เป็นตัวหนา ข้อความที่เป็นชื่อตาราง ไม่ใช่ ตัวหนา)</w:t>
      </w:r>
      <w:r w:rsidRPr="00AC0256">
        <w:rPr>
          <w:rFonts w:hint="cs"/>
          <w:b w:val="0"/>
          <w:bCs w:val="0"/>
          <w:cs/>
        </w:rPr>
        <w:t xml:space="preserve"> ให้ใช้ </w:t>
      </w:r>
      <w:r w:rsidRPr="00AC0256">
        <w:rPr>
          <w:b w:val="0"/>
          <w:bCs w:val="0"/>
        </w:rPr>
        <w:t xml:space="preserve">Styles =&gt; “Caption” </w:t>
      </w:r>
      <w:r w:rsidRPr="00AC0256">
        <w:rPr>
          <w:rFonts w:hint="cs"/>
          <w:b w:val="0"/>
          <w:bCs w:val="0"/>
          <w:cs/>
        </w:rPr>
        <w:t xml:space="preserve">หากนำรูปมาจากแหล่งอื่น ให้อ้างอิงด้วยตัวเลขต่อท้ายรูป </w:t>
      </w:r>
      <w:r w:rsidRPr="00AC0256">
        <w:rPr>
          <w:b w:val="0"/>
          <w:bCs w:val="0"/>
        </w:rPr>
        <w:t>[1]</w:t>
      </w:r>
    </w:p>
    <w:p w:rsidR="00ED6194" w:rsidRDefault="00ED6194" w:rsidP="00ED6194">
      <w:r>
        <w:rPr>
          <w:rFonts w:hint="cs"/>
          <w:cs/>
        </w:rPr>
        <w:t xml:space="preserve">การเพิ่มรูปภาพควรใช้ฟังก์ชันของ </w:t>
      </w:r>
      <w:r>
        <w:t xml:space="preserve">MS Word </w:t>
      </w:r>
      <w:r>
        <w:rPr>
          <w:rFonts w:hint="cs"/>
          <w:cs/>
        </w:rPr>
        <w:t>ในการกำหนดตัวเลขภาพให้อัตโนมัติ โดยมีขั้นตอนดังนี้</w:t>
      </w:r>
    </w:p>
    <w:p w:rsidR="00ED6194" w:rsidRDefault="00ED6194" w:rsidP="00ED6194">
      <w:pPr>
        <w:pStyle w:val="ListParagraph"/>
        <w:numPr>
          <w:ilvl w:val="0"/>
          <w:numId w:val="23"/>
        </w:numPr>
      </w:pPr>
      <w:r>
        <w:rPr>
          <w:rFonts w:hint="cs"/>
          <w:cs/>
        </w:rPr>
        <w:t xml:space="preserve">กดเลือกเมนู </w:t>
      </w:r>
      <w:r>
        <w:t>REFERENCES &gt; Insert Caption</w:t>
      </w:r>
    </w:p>
    <w:p w:rsidR="00ED6194" w:rsidRDefault="00ED6194" w:rsidP="00ED6194">
      <w:pPr>
        <w:pStyle w:val="ListParagraph"/>
        <w:numPr>
          <w:ilvl w:val="0"/>
          <w:numId w:val="23"/>
        </w:numPr>
      </w:pPr>
      <w:r>
        <w:rPr>
          <w:rFonts w:hint="cs"/>
          <w:cs/>
        </w:rPr>
        <w:t xml:space="preserve">ที่ช่อง </w:t>
      </w:r>
      <w:r>
        <w:t xml:space="preserve">Label </w:t>
      </w:r>
      <w:r>
        <w:rPr>
          <w:rFonts w:hint="cs"/>
          <w:cs/>
        </w:rPr>
        <w:t xml:space="preserve">ให้เลือก “รูป” หากไม่มีในรายการให้เลือก ให้กด </w:t>
      </w:r>
      <w:r>
        <w:t>New Label</w:t>
      </w:r>
      <w:r>
        <w:rPr>
          <w:rFonts w:hint="cs"/>
          <w:cs/>
        </w:rPr>
        <w:t xml:space="preserve">... และใส่ข้อความ </w:t>
      </w:r>
      <w:r>
        <w:t>“</w:t>
      </w:r>
      <w:r>
        <w:rPr>
          <w:rFonts w:hint="cs"/>
          <w:cs/>
        </w:rPr>
        <w:t>รูป” ดัง</w:t>
      </w:r>
      <w:r>
        <w:rPr>
          <w:cs/>
        </w:rPr>
        <w:fldChar w:fldCharType="begin"/>
      </w:r>
      <w:r>
        <w:rPr>
          <w:cs/>
        </w:rPr>
        <w:instrText xml:space="preserve"> </w:instrText>
      </w:r>
      <w:r>
        <w:rPr>
          <w:rFonts w:hint="cs"/>
        </w:rPr>
        <w:instrText>REF _Ref</w:instrText>
      </w:r>
      <w:r>
        <w:rPr>
          <w:rFonts w:hint="cs"/>
          <w:cs/>
        </w:rPr>
        <w:instrText xml:space="preserve">461440113 </w:instrText>
      </w:r>
      <w:r>
        <w:rPr>
          <w:rFonts w:hint="cs"/>
        </w:rPr>
        <w:instrText>\h</w:instrText>
      </w:r>
      <w:r>
        <w:rPr>
          <w:cs/>
        </w:rPr>
        <w:instrText xml:space="preserve"> </w:instrText>
      </w:r>
      <w:r>
        <w:rPr>
          <w:cs/>
        </w:rPr>
      </w:r>
      <w:r>
        <w:rPr>
          <w:cs/>
        </w:rPr>
        <w:fldChar w:fldCharType="separate"/>
      </w:r>
      <w:r w:rsidR="00A96FCD">
        <w:t>Error! Reference source not found.</w:t>
      </w:r>
      <w:r>
        <w:rPr>
          <w:cs/>
        </w:rPr>
        <w:fldChar w:fldCharType="end"/>
      </w:r>
    </w:p>
    <w:p w:rsidR="00ED6194" w:rsidRDefault="00ED6194" w:rsidP="00ED6194">
      <w:pPr>
        <w:pStyle w:val="Figure"/>
      </w:pPr>
      <w:r>
        <w:rPr>
          <w:noProof/>
        </w:rPr>
        <w:lastRenderedPageBreak/>
        <w:drawing>
          <wp:inline distT="0" distB="0" distL="0" distR="0" wp14:anchorId="7AFC7640" wp14:editId="42517ED2">
            <wp:extent cx="2804160" cy="22129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2212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6194" w:rsidRDefault="00ED6194" w:rsidP="00ED6194">
      <w:pPr>
        <w:pStyle w:val="Caption"/>
      </w:pPr>
      <w:r>
        <w:rPr>
          <w:cs/>
        </w:rPr>
        <w:t xml:space="preserve">รูป </w:t>
      </w:r>
      <w:fldSimple w:instr=" STYLEREF 1 \s ">
        <w:r w:rsidR="00A96FCD">
          <w:rPr>
            <w:noProof/>
          </w:rPr>
          <w:t>1</w:t>
        </w:r>
      </w:fldSimple>
      <w:r>
        <w:rPr>
          <w:cs/>
        </w:rPr>
        <w:t>.</w:t>
      </w:r>
      <w:fldSimple w:instr=" SEQ รูป \* ARABIC \s 1 ">
        <w:r w:rsidR="00A96FCD">
          <w:rPr>
            <w:noProof/>
          </w:rPr>
          <w:t>2</w:t>
        </w:r>
      </w:fldSimple>
      <w:r>
        <w:rPr>
          <w:rFonts w:hint="cs"/>
          <w:cs/>
        </w:rPr>
        <w:t xml:space="preserve"> </w:t>
      </w:r>
      <w:r w:rsidRPr="00AC0256">
        <w:rPr>
          <w:rFonts w:hint="cs"/>
          <w:b w:val="0"/>
          <w:bCs w:val="0"/>
          <w:cs/>
        </w:rPr>
        <w:t xml:space="preserve">การเพิ่ม </w:t>
      </w:r>
      <w:r w:rsidRPr="00AC0256">
        <w:rPr>
          <w:b w:val="0"/>
          <w:bCs w:val="0"/>
        </w:rPr>
        <w:t xml:space="preserve">Label </w:t>
      </w:r>
      <w:r w:rsidRPr="00AC0256">
        <w:rPr>
          <w:rFonts w:hint="cs"/>
          <w:b w:val="0"/>
          <w:bCs w:val="0"/>
          <w:cs/>
        </w:rPr>
        <w:t>ให้กับรูป</w:t>
      </w:r>
    </w:p>
    <w:p w:rsidR="00ED6194" w:rsidRPr="000A198B" w:rsidRDefault="00ED6194" w:rsidP="00ED6194">
      <w:pPr>
        <w:pStyle w:val="ListParagraph"/>
        <w:numPr>
          <w:ilvl w:val="0"/>
          <w:numId w:val="23"/>
        </w:numPr>
        <w:rPr>
          <w:cs/>
        </w:rPr>
      </w:pPr>
      <w:r>
        <w:rPr>
          <w:rFonts w:hint="cs"/>
          <w:cs/>
        </w:rPr>
        <w:t xml:space="preserve">การกำหนดเลขที่ให้กับรูป ในรูปแบบ </w:t>
      </w:r>
      <w:r>
        <w:t>“</w:t>
      </w:r>
      <w:r>
        <w:rPr>
          <w:rFonts w:hint="cs"/>
          <w:cs/>
        </w:rPr>
        <w:t>เลขที่บท.เลขรูป</w:t>
      </w:r>
      <w:r>
        <w:t>”</w:t>
      </w:r>
      <w:r>
        <w:rPr>
          <w:rFonts w:hint="cs"/>
          <w:cs/>
        </w:rPr>
        <w:t xml:space="preserve"> ให้กด </w:t>
      </w:r>
      <w:r>
        <w:t xml:space="preserve">Numbering… </w:t>
      </w:r>
      <w:r>
        <w:rPr>
          <w:rFonts w:hint="cs"/>
          <w:cs/>
        </w:rPr>
        <w:t>และใส่กำหนดรูปแบบดัง</w:t>
      </w:r>
      <w:r>
        <w:rPr>
          <w:cs/>
        </w:rPr>
        <w:fldChar w:fldCharType="begin"/>
      </w:r>
      <w:r>
        <w:rPr>
          <w:cs/>
        </w:rPr>
        <w:instrText xml:space="preserve"> </w:instrText>
      </w:r>
      <w:r>
        <w:rPr>
          <w:rFonts w:hint="cs"/>
        </w:rPr>
        <w:instrText>REF _Ref</w:instrText>
      </w:r>
      <w:r>
        <w:rPr>
          <w:rFonts w:hint="cs"/>
          <w:cs/>
        </w:rPr>
        <w:instrText xml:space="preserve">461440267 </w:instrText>
      </w:r>
      <w:r>
        <w:rPr>
          <w:rFonts w:hint="cs"/>
        </w:rPr>
        <w:instrText>\h</w:instrText>
      </w:r>
      <w:r>
        <w:rPr>
          <w:cs/>
        </w:rPr>
        <w:instrText xml:space="preserve"> </w:instrText>
      </w:r>
      <w:r>
        <w:rPr>
          <w:cs/>
        </w:rPr>
      </w:r>
      <w:r>
        <w:rPr>
          <w:cs/>
        </w:rPr>
        <w:fldChar w:fldCharType="separate"/>
      </w:r>
      <w:r w:rsidR="00A96FCD">
        <w:t>Error! Reference source not found.</w:t>
      </w:r>
      <w:r>
        <w:rPr>
          <w:cs/>
        </w:rPr>
        <w:fldChar w:fldCharType="end"/>
      </w:r>
    </w:p>
    <w:p w:rsidR="00ED6194" w:rsidRDefault="00ED6194" w:rsidP="00ED6194">
      <w:pPr>
        <w:pStyle w:val="Figure"/>
      </w:pPr>
    </w:p>
    <w:p w:rsidR="00ED6194" w:rsidRDefault="00ED6194" w:rsidP="00ED6194">
      <w:pPr>
        <w:pStyle w:val="Figure"/>
      </w:pPr>
      <w:r>
        <w:rPr>
          <w:noProof/>
        </w:rPr>
        <w:drawing>
          <wp:inline distT="0" distB="0" distL="0" distR="0" wp14:anchorId="4B7B04A5" wp14:editId="496E1D49">
            <wp:extent cx="2668772" cy="1883391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216" cy="18865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6194" w:rsidRDefault="00ED6194" w:rsidP="00ED6194">
      <w:pPr>
        <w:pStyle w:val="Caption"/>
      </w:pPr>
      <w:r>
        <w:rPr>
          <w:cs/>
        </w:rPr>
        <w:t xml:space="preserve">รูป </w:t>
      </w:r>
      <w:fldSimple w:instr=" STYLEREF 1 \s ">
        <w:r w:rsidR="00A96FCD">
          <w:rPr>
            <w:noProof/>
          </w:rPr>
          <w:t>1</w:t>
        </w:r>
      </w:fldSimple>
      <w:r>
        <w:rPr>
          <w:cs/>
        </w:rPr>
        <w:t>.</w:t>
      </w:r>
      <w:fldSimple w:instr=" SEQ รูป \* ARABIC \s 1 ">
        <w:r w:rsidR="00A96FCD">
          <w:rPr>
            <w:noProof/>
          </w:rPr>
          <w:t>3</w:t>
        </w:r>
      </w:fldSimple>
      <w:r>
        <w:rPr>
          <w:rFonts w:hint="cs"/>
          <w:cs/>
        </w:rPr>
        <w:t xml:space="preserve"> การกำหนดรูปแบบเลขภาพ</w:t>
      </w:r>
    </w:p>
    <w:p w:rsidR="00ED6194" w:rsidRDefault="00ED6194" w:rsidP="00ED6194">
      <w:pPr>
        <w:pStyle w:val="ListParagraph"/>
        <w:numPr>
          <w:ilvl w:val="0"/>
          <w:numId w:val="23"/>
        </w:numPr>
      </w:pPr>
      <w:r>
        <w:rPr>
          <w:rFonts w:hint="cs"/>
          <w:cs/>
        </w:rPr>
        <w:t xml:space="preserve">หลังจากกำหนด </w:t>
      </w:r>
      <w:r>
        <w:t xml:space="preserve">Label </w:t>
      </w:r>
      <w:r>
        <w:rPr>
          <w:rFonts w:hint="cs"/>
          <w:cs/>
        </w:rPr>
        <w:t xml:space="preserve">และ </w:t>
      </w:r>
      <w:r>
        <w:t xml:space="preserve">Numbering </w:t>
      </w:r>
      <w:r>
        <w:rPr>
          <w:rFonts w:hint="cs"/>
          <w:cs/>
        </w:rPr>
        <w:t xml:space="preserve">เรียบร้อย ให้กด </w:t>
      </w:r>
      <w:r>
        <w:t xml:space="preserve">OK </w:t>
      </w:r>
      <w:r>
        <w:rPr>
          <w:rFonts w:hint="cs"/>
          <w:cs/>
        </w:rPr>
        <w:t>เพื่อสร้างเลขที่รูป ให้เว้นวรรค 1 ช่องและเขียนชื่อรูปต่อท้ายโดยใช้ตัวปกติ (ไม่ใช่ตัวหนา)</w:t>
      </w:r>
    </w:p>
    <w:p w:rsidR="00ED6194" w:rsidRDefault="00ED6194" w:rsidP="00ED6194">
      <w:pPr>
        <w:pStyle w:val="ListParagraph"/>
      </w:pPr>
      <w:r w:rsidRPr="000A198B">
        <w:rPr>
          <w:rFonts w:hint="cs"/>
          <w:u w:val="single"/>
          <w:cs/>
        </w:rPr>
        <w:t>หมายเหตุ</w:t>
      </w:r>
      <w:r>
        <w:t xml:space="preserve"> Style</w:t>
      </w:r>
      <w:r>
        <w:rPr>
          <w:rFonts w:hint="cs"/>
          <w:cs/>
        </w:rPr>
        <w:t xml:space="preserve"> ที่ใช้สำหรับกำหนดรูปแบบรูปคือ “</w:t>
      </w:r>
      <w:r>
        <w:t>Caption</w:t>
      </w:r>
      <w:r>
        <w:rPr>
          <w:rFonts w:hint="cs"/>
          <w:cs/>
        </w:rPr>
        <w:t>”</w:t>
      </w:r>
    </w:p>
    <w:p w:rsidR="00ED6194" w:rsidRDefault="00ED6194" w:rsidP="00ED6194">
      <w:pPr>
        <w:pStyle w:val="ListParagraph"/>
      </w:pPr>
    </w:p>
    <w:p w:rsidR="00ED6194" w:rsidRPr="001056F1" w:rsidRDefault="00ED6194" w:rsidP="00ED6194">
      <w:r w:rsidRPr="001056F1">
        <w:rPr>
          <w:rFonts w:hint="cs"/>
          <w:cs/>
        </w:rPr>
        <w:t xml:space="preserve">หากต้องการอ้างอิงเลขที่รูปในข้อความ สามารถเรียกใช้ฟังก์ชัน </w:t>
      </w:r>
      <w:r w:rsidRPr="001056F1">
        <w:t xml:space="preserve">Cross-reference </w:t>
      </w:r>
      <w:r w:rsidRPr="001056F1">
        <w:rPr>
          <w:rFonts w:hint="cs"/>
          <w:cs/>
        </w:rPr>
        <w:t>โดยมีขั้นตอนดังต่อไปนี้</w:t>
      </w:r>
    </w:p>
    <w:p w:rsidR="00ED6194" w:rsidRPr="000A198B" w:rsidRDefault="00ED6194" w:rsidP="00ED6194">
      <w:pPr>
        <w:pStyle w:val="ListParagraph"/>
        <w:numPr>
          <w:ilvl w:val="0"/>
          <w:numId w:val="24"/>
        </w:numPr>
      </w:pPr>
      <w:r w:rsidRPr="000A198B">
        <w:rPr>
          <w:cs/>
        </w:rPr>
        <w:t xml:space="preserve">กดเลือกเมนู </w:t>
      </w:r>
      <w:r w:rsidRPr="000A198B">
        <w:t xml:space="preserve">REFERENCES &gt; </w:t>
      </w:r>
      <w:r>
        <w:t>Cross-reference</w:t>
      </w:r>
    </w:p>
    <w:p w:rsidR="00ED6194" w:rsidRDefault="00ED6194" w:rsidP="00ED6194">
      <w:pPr>
        <w:pStyle w:val="ListParagraph"/>
        <w:numPr>
          <w:ilvl w:val="0"/>
          <w:numId w:val="24"/>
        </w:numPr>
      </w:pPr>
      <w:r>
        <w:rPr>
          <w:rFonts w:hint="cs"/>
          <w:cs/>
        </w:rPr>
        <w:lastRenderedPageBreak/>
        <w:t xml:space="preserve">ในช่อง </w:t>
      </w:r>
      <w:r>
        <w:t xml:space="preserve">Reference type </w:t>
      </w:r>
      <w:r>
        <w:rPr>
          <w:rFonts w:hint="cs"/>
          <w:cs/>
        </w:rPr>
        <w:t xml:space="preserve">ให้เลือก “รูป” ในช่อง </w:t>
      </w:r>
      <w:r>
        <w:t xml:space="preserve">Insert reference to: </w:t>
      </w:r>
      <w:r>
        <w:rPr>
          <w:rFonts w:hint="cs"/>
          <w:cs/>
        </w:rPr>
        <w:t xml:space="preserve">ให้เลือก </w:t>
      </w:r>
      <w:r>
        <w:t xml:space="preserve">“Only label and number” </w:t>
      </w:r>
      <w:r>
        <w:rPr>
          <w:rFonts w:hint="cs"/>
          <w:cs/>
        </w:rPr>
        <w:t xml:space="preserve">และให้เลือกรูปภาพที่ต้องการอ้างอิง จากนั้นกด </w:t>
      </w:r>
      <w:r>
        <w:t xml:space="preserve">Insert </w:t>
      </w:r>
      <w:r>
        <w:rPr>
          <w:rFonts w:hint="cs"/>
          <w:cs/>
        </w:rPr>
        <w:t>โปรแกรมจะเพิ่มชื่อรูปในการอ้างอิงให้อัตโนมัติ แสดงดัง</w:t>
      </w:r>
      <w:r>
        <w:rPr>
          <w:cs/>
        </w:rPr>
        <w:fldChar w:fldCharType="begin"/>
      </w:r>
      <w:r>
        <w:rPr>
          <w:cs/>
        </w:rPr>
        <w:instrText xml:space="preserve"> </w:instrText>
      </w:r>
      <w:r>
        <w:rPr>
          <w:rFonts w:hint="cs"/>
        </w:rPr>
        <w:instrText>REF _Ref</w:instrText>
      </w:r>
      <w:r>
        <w:rPr>
          <w:rFonts w:hint="cs"/>
          <w:cs/>
        </w:rPr>
        <w:instrText xml:space="preserve">461549587 </w:instrText>
      </w:r>
      <w:r>
        <w:rPr>
          <w:rFonts w:hint="cs"/>
        </w:rPr>
        <w:instrText>\h</w:instrText>
      </w:r>
      <w:r>
        <w:rPr>
          <w:cs/>
        </w:rPr>
        <w:instrText xml:space="preserve"> </w:instrText>
      </w:r>
      <w:r>
        <w:rPr>
          <w:cs/>
        </w:rPr>
      </w:r>
      <w:r>
        <w:rPr>
          <w:cs/>
        </w:rPr>
        <w:fldChar w:fldCharType="separate"/>
      </w:r>
      <w:r w:rsidR="00A96FCD">
        <w:t>Error! Reference source not found.</w:t>
      </w:r>
      <w:r>
        <w:rPr>
          <w:cs/>
        </w:rPr>
        <w:fldChar w:fldCharType="end"/>
      </w:r>
      <w:r>
        <w:t xml:space="preserve"> </w:t>
      </w:r>
    </w:p>
    <w:p w:rsidR="00ED6194" w:rsidRDefault="00ED6194" w:rsidP="00ED6194">
      <w:pPr>
        <w:pStyle w:val="Figure"/>
      </w:pPr>
      <w:r>
        <w:rPr>
          <w:noProof/>
        </w:rPr>
        <w:drawing>
          <wp:inline distT="0" distB="0" distL="0" distR="0" wp14:anchorId="20665037" wp14:editId="10200787">
            <wp:extent cx="3477236" cy="2753833"/>
            <wp:effectExtent l="0" t="0" r="9525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1030" cy="2772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D6194" w:rsidRPr="001056F1" w:rsidRDefault="00ED6194" w:rsidP="00ED6194">
      <w:pPr>
        <w:pStyle w:val="Caption"/>
        <w:rPr>
          <w:b w:val="0"/>
          <w:bCs w:val="0"/>
        </w:rPr>
      </w:pPr>
      <w:r>
        <w:rPr>
          <w:cs/>
        </w:rPr>
        <w:t xml:space="preserve">รูป </w:t>
      </w:r>
      <w:fldSimple w:instr=" STYLEREF 1 \s ">
        <w:r w:rsidR="00A96FCD">
          <w:rPr>
            <w:noProof/>
          </w:rPr>
          <w:t>1</w:t>
        </w:r>
      </w:fldSimple>
      <w:r>
        <w:rPr>
          <w:cs/>
        </w:rPr>
        <w:t>.</w:t>
      </w:r>
      <w:fldSimple w:instr=" SEQ รูป \* ARABIC \s 1 ">
        <w:r w:rsidR="00A96FCD">
          <w:rPr>
            <w:noProof/>
          </w:rPr>
          <w:t>4</w:t>
        </w:r>
      </w:fldSimple>
      <w:r>
        <w:rPr>
          <w:rFonts w:hint="cs"/>
          <w:cs/>
        </w:rPr>
        <w:t xml:space="preserve"> </w:t>
      </w:r>
      <w:r>
        <w:rPr>
          <w:rFonts w:hint="cs"/>
          <w:b w:val="0"/>
          <w:bCs w:val="0"/>
          <w:cs/>
        </w:rPr>
        <w:t>การอ้างอิงรูปในข้อความ</w:t>
      </w:r>
    </w:p>
    <w:p w:rsidR="00ED6194" w:rsidRDefault="00ED6194" w:rsidP="00ED6194">
      <w:r>
        <w:rPr>
          <w:rFonts w:hint="cs"/>
          <w:cs/>
        </w:rPr>
        <w:t xml:space="preserve">**** การเพิ่มเลขที่ตาราง และการอ้างอิงเลขที่ตาราง มีขั้นตอนการสร้างและอ้างอิงเหมือนรูปภาพ แตกต่างกันตรงที่การกำหนด </w:t>
      </w:r>
      <w:r>
        <w:t xml:space="preserve">Label </w:t>
      </w:r>
      <w:r>
        <w:rPr>
          <w:rFonts w:hint="cs"/>
          <w:cs/>
        </w:rPr>
        <w:t>เป็น “ตาราง” แทน “รูป”</w:t>
      </w:r>
    </w:p>
    <w:p w:rsidR="00ED6194" w:rsidRDefault="00ED6194" w:rsidP="00ED6194"/>
    <w:p w:rsidR="00ED6194" w:rsidRPr="00BF1F4F" w:rsidRDefault="00ED6194" w:rsidP="00ED6194">
      <w:pPr>
        <w:pStyle w:val="Caption"/>
        <w:jc w:val="left"/>
        <w:rPr>
          <w:cs/>
        </w:rPr>
      </w:pPr>
      <w:r>
        <w:rPr>
          <w:cs/>
        </w:rPr>
        <w:t xml:space="preserve">ตาราง </w:t>
      </w:r>
      <w:fldSimple w:instr=" STYLEREF 1 \s ">
        <w:r w:rsidR="00A96FCD">
          <w:rPr>
            <w:noProof/>
          </w:rPr>
          <w:t>1</w:t>
        </w:r>
      </w:fldSimple>
      <w:r>
        <w:rPr>
          <w:cs/>
        </w:rPr>
        <w:t>.</w:t>
      </w:r>
      <w:fldSimple w:instr=" SEQ ตาราง \* ARABIC \s 1 ">
        <w:r w:rsidR="00A96FCD">
          <w:rPr>
            <w:noProof/>
          </w:rPr>
          <w:t>1</w:t>
        </w:r>
      </w:fldSimple>
      <w:r>
        <w:rPr>
          <w:rFonts w:hint="cs"/>
          <w:cs/>
        </w:rPr>
        <w:t xml:space="preserve"> </w:t>
      </w:r>
      <w:r w:rsidRPr="00BF1F4F">
        <w:rPr>
          <w:b w:val="0"/>
          <w:bCs w:val="0"/>
          <w:cs/>
        </w:rPr>
        <w:t xml:space="preserve">ชื่อตาราง (เฉพาะ “ตาราง” และตัวเลขเท่านั้นที่เป็นตัวหนา ข้อความที่เป็นชื่อตาราง ไม่ใช่ ตัวหนา) </w:t>
      </w:r>
      <w:r w:rsidRPr="00BF1F4F">
        <w:rPr>
          <w:b w:val="0"/>
          <w:bCs w:val="0"/>
        </w:rPr>
        <w:t>Styles =&gt; “Table”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31"/>
        <w:gridCol w:w="1431"/>
        <w:gridCol w:w="1690"/>
        <w:gridCol w:w="1510"/>
        <w:gridCol w:w="2144"/>
      </w:tblGrid>
      <w:tr w:rsidR="00ED6194" w:rsidRPr="00BF459E" w:rsidTr="00CD3B0D"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>
            <w:pPr>
              <w:pStyle w:val="NormalNoIndent"/>
              <w:rPr>
                <w:cs/>
              </w:rPr>
            </w:pPr>
            <w:r w:rsidRPr="00CA10B3">
              <w:rPr>
                <w:cs/>
              </w:rPr>
              <w:t>จำนวนครั้งที่ทดสอบ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>
            <w:pPr>
              <w:pStyle w:val="NormalNoIndent"/>
            </w:pPr>
            <w:r w:rsidRPr="00CA10B3">
              <w:rPr>
                <w:cs/>
              </w:rPr>
              <w:t>เวลา</w:t>
            </w:r>
          </w:p>
          <w:p w:rsidR="00ED6194" w:rsidRPr="00CA10B3" w:rsidRDefault="00ED6194" w:rsidP="00CD3B0D">
            <w:pPr>
              <w:pStyle w:val="NormalNoIndent"/>
            </w:pPr>
            <w:r w:rsidRPr="00CA10B3">
              <w:rPr>
                <w:cs/>
              </w:rPr>
              <w:t>(นาที)</w:t>
            </w: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>
            <w:pPr>
              <w:pStyle w:val="NormalNoIndent"/>
            </w:pPr>
            <w:r w:rsidRPr="00CA10B3">
              <w:rPr>
                <w:cs/>
              </w:rPr>
              <w:t>ความเร็ว(กิโลเมตร/ชั่วโมง)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>
            <w:pPr>
              <w:pStyle w:val="NormalNoIndent"/>
            </w:pPr>
            <w:r w:rsidRPr="00CA10B3">
              <w:rPr>
                <w:cs/>
              </w:rPr>
              <w:t>ใช้ปริมาณน้ำมัน</w:t>
            </w:r>
          </w:p>
          <w:p w:rsidR="00ED6194" w:rsidRPr="00CA10B3" w:rsidRDefault="00ED6194" w:rsidP="00CD3B0D">
            <w:pPr>
              <w:pStyle w:val="NormalNoIndent"/>
            </w:pPr>
            <w:r w:rsidRPr="00CA10B3">
              <w:rPr>
                <w:cs/>
              </w:rPr>
              <w:t>(กรัม)</w:t>
            </w:r>
          </w:p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>
            <w:pPr>
              <w:pStyle w:val="NormalNoIndent"/>
            </w:pPr>
            <w:r w:rsidRPr="00CA10B3">
              <w:rPr>
                <w:cs/>
              </w:rPr>
              <w:t>อัตราการสิ้นเปลืองเชื้อเพลิง</w:t>
            </w:r>
          </w:p>
          <w:p w:rsidR="00ED6194" w:rsidRPr="00CA10B3" w:rsidRDefault="00ED6194" w:rsidP="00CD3B0D">
            <w:pPr>
              <w:pStyle w:val="NormalNoIndent"/>
            </w:pPr>
            <w:r w:rsidRPr="00CA10B3">
              <w:rPr>
                <w:cs/>
              </w:rPr>
              <w:t>(กิโลเมตร/ลิตร)</w:t>
            </w:r>
          </w:p>
        </w:tc>
      </w:tr>
      <w:tr w:rsidR="00ED6194" w:rsidRPr="00BF459E" w:rsidTr="00CD3B0D">
        <w:tc>
          <w:tcPr>
            <w:tcW w:w="153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D6194" w:rsidRPr="00CA10B3" w:rsidRDefault="00ED6194" w:rsidP="00CD3B0D">
            <w:r w:rsidRPr="00CA10B3">
              <w:t>1</w:t>
            </w:r>
          </w:p>
        </w:tc>
        <w:tc>
          <w:tcPr>
            <w:tcW w:w="143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69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51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2144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D6194" w:rsidRPr="00CA10B3" w:rsidRDefault="00ED6194" w:rsidP="00CD3B0D"/>
        </w:tc>
      </w:tr>
      <w:tr w:rsidR="00ED6194" w:rsidRPr="00BF459E" w:rsidTr="00CD3B0D">
        <w:tc>
          <w:tcPr>
            <w:tcW w:w="1531" w:type="dxa"/>
            <w:tcBorders>
              <w:top w:val="nil"/>
              <w:bottom w:val="nil"/>
            </w:tcBorders>
            <w:shd w:val="clear" w:color="auto" w:fill="auto"/>
          </w:tcPr>
          <w:p w:rsidR="00ED6194" w:rsidRPr="00CA10B3" w:rsidRDefault="00ED6194" w:rsidP="00CD3B0D">
            <w:r w:rsidRPr="00CA10B3">
              <w:t>2</w:t>
            </w:r>
          </w:p>
        </w:tc>
        <w:tc>
          <w:tcPr>
            <w:tcW w:w="1431" w:type="dxa"/>
            <w:tcBorders>
              <w:top w:val="nil"/>
              <w:bottom w:val="nil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690" w:type="dxa"/>
            <w:tcBorders>
              <w:top w:val="nil"/>
              <w:bottom w:val="nil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510" w:type="dxa"/>
            <w:tcBorders>
              <w:top w:val="nil"/>
              <w:bottom w:val="nil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2144" w:type="dxa"/>
            <w:tcBorders>
              <w:top w:val="nil"/>
              <w:bottom w:val="nil"/>
            </w:tcBorders>
            <w:shd w:val="clear" w:color="auto" w:fill="auto"/>
          </w:tcPr>
          <w:p w:rsidR="00ED6194" w:rsidRPr="00CA10B3" w:rsidRDefault="00ED6194" w:rsidP="00CD3B0D"/>
        </w:tc>
      </w:tr>
      <w:tr w:rsidR="00ED6194" w:rsidRPr="00BF459E" w:rsidTr="00CD3B0D">
        <w:tc>
          <w:tcPr>
            <w:tcW w:w="153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>
            <w:r w:rsidRPr="00CA10B3">
              <w:t>3</w:t>
            </w:r>
          </w:p>
        </w:tc>
        <w:tc>
          <w:tcPr>
            <w:tcW w:w="143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69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51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214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</w:tr>
      <w:tr w:rsidR="00ED6194" w:rsidRPr="00BF459E" w:rsidTr="00CD3B0D"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>
            <w:r w:rsidRPr="00CA10B3">
              <w:rPr>
                <w:rFonts w:hint="cs"/>
                <w:cs/>
              </w:rPr>
              <w:t>รวม</w:t>
            </w:r>
          </w:p>
        </w:tc>
        <w:tc>
          <w:tcPr>
            <w:tcW w:w="16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  <w:tc>
          <w:tcPr>
            <w:tcW w:w="21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D6194" w:rsidRPr="00CA10B3" w:rsidRDefault="00ED6194" w:rsidP="00CD3B0D"/>
        </w:tc>
      </w:tr>
    </w:tbl>
    <w:p w:rsidR="00ED6194" w:rsidRPr="006B361A" w:rsidRDefault="00ED6194" w:rsidP="00ED6194">
      <w:pPr>
        <w:ind w:firstLine="0"/>
        <w:rPr>
          <w:sz w:val="28"/>
          <w:szCs w:val="28"/>
        </w:rPr>
      </w:pPr>
      <w:r w:rsidRPr="006B361A">
        <w:rPr>
          <w:rFonts w:hint="cs"/>
          <w:sz w:val="28"/>
          <w:szCs w:val="28"/>
          <w:u w:val="single"/>
          <w:cs/>
        </w:rPr>
        <w:t>หมายเหตุ</w:t>
      </w:r>
      <w:r w:rsidRPr="006B361A">
        <w:rPr>
          <w:rFonts w:hint="cs"/>
          <w:sz w:val="28"/>
          <w:szCs w:val="28"/>
          <w:cs/>
        </w:rPr>
        <w:t xml:space="preserve"> ทั้งนี้ข้อความในตารางจะไม่มีการย่อหน้า </w:t>
      </w:r>
      <w:r w:rsidRPr="006B361A">
        <w:rPr>
          <w:sz w:val="28"/>
          <w:szCs w:val="28"/>
        </w:rPr>
        <w:t xml:space="preserve">(Indent) </w:t>
      </w:r>
      <w:r w:rsidRPr="006B361A">
        <w:rPr>
          <w:rFonts w:hint="cs"/>
          <w:sz w:val="28"/>
          <w:szCs w:val="28"/>
          <w:cs/>
        </w:rPr>
        <w:t xml:space="preserve">ให้เลือกใช้ </w:t>
      </w:r>
      <w:r w:rsidRPr="006B361A">
        <w:rPr>
          <w:sz w:val="28"/>
          <w:szCs w:val="28"/>
        </w:rPr>
        <w:t>Style =&gt; “Normal No Indent”</w:t>
      </w:r>
    </w:p>
    <w:p w:rsidR="00ED6194" w:rsidRPr="00750B3B" w:rsidRDefault="00ED6194" w:rsidP="00ED6194">
      <w:pPr>
        <w:rPr>
          <w:cs/>
        </w:rPr>
      </w:pPr>
    </w:p>
    <w:p w:rsidR="00ED6194" w:rsidRDefault="00ED6194" w:rsidP="00ED6194">
      <w:r>
        <w:rPr>
          <w:rFonts w:hint="cs"/>
          <w:cs/>
        </w:rPr>
        <w:lastRenderedPageBreak/>
        <w:t xml:space="preserve">ในกรณีต้องการปรับปรุงเลขที่รูป/ตาราง เนื่องจากมีการแทรกรูป/ตารางเพิ่มเติมทำให้เลขรูป/ตารางที่ถูกอ้างอิงในข้อความผิด เราสามารถปรับปรุงเลขได้โดยมีขั้นตอนดังนี้ </w:t>
      </w:r>
    </w:p>
    <w:p w:rsidR="00ED6194" w:rsidRDefault="00ED6194" w:rsidP="00ED6194">
      <w:pPr>
        <w:pStyle w:val="ListParagraph"/>
        <w:numPr>
          <w:ilvl w:val="0"/>
          <w:numId w:val="25"/>
        </w:numPr>
      </w:pPr>
      <w:r>
        <w:rPr>
          <w:rFonts w:hint="cs"/>
          <w:cs/>
        </w:rPr>
        <w:t xml:space="preserve">คลิกที่ข้อความเลขที่รูป หรือ ตาราง อ้างอิง โดยจะแสดงเป็นแถบสีเทา </w:t>
      </w:r>
      <w:r>
        <w:t xml:space="preserve">highlight </w:t>
      </w:r>
      <w:r>
        <w:rPr>
          <w:rFonts w:hint="cs"/>
          <w:cs/>
        </w:rPr>
        <w:t xml:space="preserve">ข้อความ (หากต้องการปรับปรุงทั้งเอกสารให้กด </w:t>
      </w:r>
      <w:r>
        <w:t xml:space="preserve">Ctrl + A </w:t>
      </w:r>
      <w:r>
        <w:rPr>
          <w:rFonts w:hint="cs"/>
          <w:cs/>
        </w:rPr>
        <w:t>แทน)</w:t>
      </w:r>
    </w:p>
    <w:p w:rsidR="00ED6194" w:rsidRDefault="00ED6194" w:rsidP="00ED6194">
      <w:pPr>
        <w:pStyle w:val="ListParagraph"/>
        <w:numPr>
          <w:ilvl w:val="0"/>
          <w:numId w:val="25"/>
        </w:numPr>
      </w:pPr>
      <w:r>
        <w:rPr>
          <w:rFonts w:hint="cs"/>
          <w:cs/>
        </w:rPr>
        <w:t xml:space="preserve">ให้คลิกขวาแล้วเลือก </w:t>
      </w:r>
      <w:r>
        <w:t xml:space="preserve">Update Field </w:t>
      </w:r>
      <w:r>
        <w:rPr>
          <w:rFonts w:hint="cs"/>
          <w:cs/>
        </w:rPr>
        <w:t>ดัง</w:t>
      </w:r>
      <w:r>
        <w:rPr>
          <w:cs/>
        </w:rPr>
        <w:fldChar w:fldCharType="begin"/>
      </w:r>
      <w:r>
        <w:rPr>
          <w:cs/>
        </w:rPr>
        <w:instrText xml:space="preserve"> </w:instrText>
      </w:r>
      <w:r>
        <w:rPr>
          <w:rFonts w:hint="cs"/>
        </w:rPr>
        <w:instrText>REF _Ref</w:instrText>
      </w:r>
      <w:r>
        <w:rPr>
          <w:rFonts w:hint="cs"/>
          <w:cs/>
        </w:rPr>
        <w:instrText xml:space="preserve">461442166 </w:instrText>
      </w:r>
      <w:r>
        <w:rPr>
          <w:rFonts w:hint="cs"/>
        </w:rPr>
        <w:instrText>\h</w:instrText>
      </w:r>
      <w:r>
        <w:rPr>
          <w:cs/>
        </w:rPr>
        <w:instrText xml:space="preserve"> </w:instrText>
      </w:r>
      <w:r>
        <w:rPr>
          <w:cs/>
        </w:rPr>
      </w:r>
      <w:r>
        <w:rPr>
          <w:cs/>
        </w:rPr>
        <w:fldChar w:fldCharType="separate"/>
      </w:r>
      <w:r w:rsidR="00A96FCD">
        <w:t>Error! Reference source not found.</w:t>
      </w:r>
      <w:r>
        <w:rPr>
          <w:cs/>
        </w:rPr>
        <w:fldChar w:fldCharType="end"/>
      </w:r>
    </w:p>
    <w:p w:rsidR="00ED6194" w:rsidRDefault="00ED6194" w:rsidP="00ED6194">
      <w:pPr>
        <w:pStyle w:val="Figur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CD8CB4" wp14:editId="639B93E1">
                <wp:simplePos x="0" y="0"/>
                <wp:positionH relativeFrom="column">
                  <wp:posOffset>1743740</wp:posOffset>
                </wp:positionH>
                <wp:positionV relativeFrom="paragraph">
                  <wp:posOffset>1122915</wp:posOffset>
                </wp:positionV>
                <wp:extent cx="1009989" cy="265283"/>
                <wp:effectExtent l="0" t="0" r="19050" b="2095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989" cy="265283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37.3pt;margin-top:88.4pt;width:79.55pt;height:20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" filled="f" strokecolor="red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850B4F" wp14:editId="250FB71C">
                <wp:simplePos x="0" y="0"/>
                <wp:positionH relativeFrom="column">
                  <wp:posOffset>914400</wp:posOffset>
                </wp:positionH>
                <wp:positionV relativeFrom="paragraph">
                  <wp:posOffset>2047949</wp:posOffset>
                </wp:positionV>
                <wp:extent cx="765544" cy="382772"/>
                <wp:effectExtent l="0" t="0" r="53975" b="5588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5544" cy="382772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in;margin-top:161.25pt;width:60.3pt;height:30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" strokecolor="red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6F065BE" wp14:editId="2F7C092F">
            <wp:extent cx="2519916" cy="2544744"/>
            <wp:effectExtent l="0" t="0" r="0" b="825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78571" t="27972" r="10698" b="33481"/>
                    <a:stretch/>
                  </pic:blipFill>
                  <pic:spPr bwMode="auto">
                    <a:xfrm>
                      <a:off x="0" y="0"/>
                      <a:ext cx="2542577" cy="2567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D6194" w:rsidRDefault="00ED6194" w:rsidP="00ED6194">
      <w:pPr>
        <w:pStyle w:val="Caption"/>
        <w:rPr>
          <w:b w:val="0"/>
          <w:bCs w:val="0"/>
        </w:rPr>
      </w:pPr>
      <w:r>
        <w:rPr>
          <w:cs/>
        </w:rPr>
        <w:t xml:space="preserve">รูป </w:t>
      </w:r>
      <w:fldSimple w:instr=" STYLEREF 1 \s ">
        <w:r w:rsidR="00A96FCD">
          <w:rPr>
            <w:noProof/>
          </w:rPr>
          <w:t>1</w:t>
        </w:r>
      </w:fldSimple>
      <w:r>
        <w:rPr>
          <w:cs/>
        </w:rPr>
        <w:t>.</w:t>
      </w:r>
      <w:fldSimple w:instr=" SEQ รูป \* ARABIC \s 1 ">
        <w:r w:rsidR="00A96FCD">
          <w:rPr>
            <w:noProof/>
          </w:rPr>
          <w:t>5</w:t>
        </w:r>
      </w:fldSimple>
      <w:r>
        <w:rPr>
          <w:rFonts w:hint="cs"/>
          <w:cs/>
        </w:rPr>
        <w:t xml:space="preserve"> </w:t>
      </w:r>
      <w:r>
        <w:rPr>
          <w:rFonts w:hint="cs"/>
          <w:b w:val="0"/>
          <w:bCs w:val="0"/>
          <w:cs/>
        </w:rPr>
        <w:t>การปรับปรุงเลขที่อ้างอิงในข้อความ</w:t>
      </w:r>
    </w:p>
    <w:p w:rsidR="00230962" w:rsidRPr="00AF7EB2" w:rsidRDefault="00230962" w:rsidP="001056F1"/>
    <w:p w:rsidR="00B04460" w:rsidRPr="00AF7EB2" w:rsidRDefault="00B04460" w:rsidP="001056F1"/>
    <w:p w:rsidR="005226AE" w:rsidRDefault="005226AE" w:rsidP="001056F1">
      <w:pPr>
        <w:rPr>
          <w:cs/>
        </w:rPr>
        <w:sectPr w:rsidR="005226AE" w:rsidSect="00AC0256">
          <w:headerReference w:type="default" r:id="rId13"/>
          <w:headerReference w:type="first" r:id="rId14"/>
          <w:pgSz w:w="11906" w:h="16838" w:code="9"/>
          <w:pgMar w:top="2160" w:right="1440" w:bottom="1440" w:left="2160" w:header="1411" w:footer="706" w:gutter="0"/>
          <w:cols w:space="708"/>
          <w:titlePg/>
          <w:docGrid w:linePitch="360"/>
        </w:sectPr>
      </w:pPr>
    </w:p>
    <w:p w:rsidR="00BB5260" w:rsidRDefault="005226AE" w:rsidP="003826A4">
      <w:pPr>
        <w:pStyle w:val="Heading1"/>
      </w:pPr>
      <w:r>
        <w:lastRenderedPageBreak/>
        <w:br/>
      </w:r>
      <w:r w:rsidR="00A56F33" w:rsidRPr="005226AE">
        <w:rPr>
          <w:rFonts w:hint="cs"/>
          <w:cs/>
        </w:rPr>
        <w:t>ทฤษฎีและงานวิจัยที่เกี่ยวข้อง/การทบทวนวรรณกรรม (</w:t>
      </w:r>
      <w:r w:rsidR="00A56F33" w:rsidRPr="005226AE">
        <w:t>Literature Review</w:t>
      </w:r>
      <w:r w:rsidR="00A56F33" w:rsidRPr="005226AE">
        <w:rPr>
          <w:cs/>
        </w:rPr>
        <w:t>)</w:t>
      </w:r>
    </w:p>
    <w:p w:rsidR="009142F5" w:rsidRDefault="009142F5" w:rsidP="001056F1"/>
    <w:p w:rsidR="009142F5" w:rsidRPr="009142F5" w:rsidRDefault="009142F5" w:rsidP="001056F1">
      <w:r w:rsidRPr="001F53D3">
        <w:rPr>
          <w:cs/>
        </w:rPr>
        <w:t xml:space="preserve">เริ่มพิมพ์ที่นี่ </w:t>
      </w:r>
      <w:r>
        <w:rPr>
          <w:rFonts w:hint="cs"/>
          <w:cs/>
        </w:rPr>
        <w:t>โดย</w:t>
      </w:r>
      <w:r w:rsidRPr="001F53D3">
        <w:rPr>
          <w:cs/>
        </w:rPr>
        <w:t>กล่าวนำของเน</w:t>
      </w:r>
      <w:r>
        <w:rPr>
          <w:cs/>
        </w:rPr>
        <w:t>ื้อหาในบทนี้</w:t>
      </w:r>
    </w:p>
    <w:p w:rsidR="00DC6CD7" w:rsidRDefault="00DC6CD7" w:rsidP="003826A4">
      <w:pPr>
        <w:pStyle w:val="Heading2"/>
      </w:pPr>
      <w:bookmarkStart w:id="2" w:name="Text4"/>
      <w:r>
        <w:rPr>
          <w:rFonts w:hint="cs"/>
          <w:cs/>
        </w:rPr>
        <w:t>ทฤษฎีที่เกี่ยวข้อง</w:t>
      </w:r>
      <w:r>
        <w:rPr>
          <w:cs/>
        </w:rPr>
        <w:t xml:space="preserve"> </w:t>
      </w:r>
    </w:p>
    <w:bookmarkEnd w:id="2"/>
    <w:p w:rsidR="001E04CC" w:rsidRPr="00175A44" w:rsidRDefault="001E04CC" w:rsidP="001056F1">
      <w:pPr>
        <w:rPr>
          <w:cs/>
        </w:rPr>
      </w:pPr>
      <w:r>
        <w:rPr>
          <w:rFonts w:hint="cs"/>
          <w:cs/>
        </w:rPr>
        <w:t>เริ่มพิมพ์เนื้อหา</w:t>
      </w:r>
    </w:p>
    <w:p w:rsidR="00CC35A9" w:rsidRDefault="001E04CC" w:rsidP="00CC35A9">
      <w:pPr>
        <w:pStyle w:val="Heading3"/>
      </w:pPr>
      <w:r>
        <w:rPr>
          <w:rFonts w:hint="cs"/>
          <w:cs/>
        </w:rPr>
        <w:t>หัวข้อรองที่หนึ่ง</w:t>
      </w:r>
    </w:p>
    <w:p w:rsidR="001C5B49" w:rsidRPr="001C5B49" w:rsidRDefault="001C5B49" w:rsidP="001056F1">
      <w:pPr>
        <w:pStyle w:val="NormalH3"/>
      </w:pPr>
      <w:r>
        <w:rPr>
          <w:rFonts w:hint="cs"/>
          <w:cs/>
        </w:rPr>
        <w:t xml:space="preserve">สำหรับหัวข้อรองของแต่ละบทให้ใช้ </w:t>
      </w:r>
      <w:r w:rsidRPr="00AC7BFC">
        <w:t>Styles =&gt; “</w:t>
      </w:r>
      <w:r>
        <w:t xml:space="preserve">Heading </w:t>
      </w:r>
      <w:r>
        <w:rPr>
          <w:rFonts w:hint="cs"/>
          <w:cs/>
        </w:rPr>
        <w:t>3</w:t>
      </w:r>
      <w:r w:rsidRPr="00AC7BFC">
        <w:t>”</w:t>
      </w:r>
    </w:p>
    <w:p w:rsidR="001E04CC" w:rsidRPr="001C5B49" w:rsidRDefault="001E04CC" w:rsidP="001056F1">
      <w:pPr>
        <w:pStyle w:val="NormalH3"/>
      </w:pPr>
      <w:r>
        <w:rPr>
          <w:rFonts w:hint="cs"/>
          <w:cs/>
        </w:rPr>
        <w:t>เริ่มพิมพ์เนื้อหา</w:t>
      </w:r>
      <w:r w:rsidR="001C5B49">
        <w:rPr>
          <w:rFonts w:hint="cs"/>
          <w:cs/>
        </w:rPr>
        <w:t xml:space="preserve"> โดยใช้  </w:t>
      </w:r>
      <w:r w:rsidR="001C5B49" w:rsidRPr="00AC7BFC">
        <w:t>Styles =&gt;</w:t>
      </w:r>
      <w:r w:rsidR="001C5B49">
        <w:rPr>
          <w:rFonts w:hint="cs"/>
          <w:cs/>
        </w:rPr>
        <w:t xml:space="preserve"> “</w:t>
      </w:r>
      <w:r w:rsidR="001C5B49">
        <w:t>Normal H3</w:t>
      </w:r>
      <w:r w:rsidR="001C5B49">
        <w:rPr>
          <w:rFonts w:hint="cs"/>
          <w:cs/>
        </w:rPr>
        <w:t>”</w:t>
      </w:r>
    </w:p>
    <w:p w:rsidR="001E04CC" w:rsidRDefault="001E04CC" w:rsidP="001E04CC">
      <w:pPr>
        <w:pStyle w:val="Heading3"/>
      </w:pPr>
      <w:r>
        <w:rPr>
          <w:rFonts w:hint="cs"/>
          <w:cs/>
        </w:rPr>
        <w:t>หัวข้อรองที่สอง</w:t>
      </w:r>
    </w:p>
    <w:p w:rsidR="001E04CC" w:rsidRDefault="001E04CC" w:rsidP="001056F1">
      <w:pPr>
        <w:pStyle w:val="NormalH3"/>
      </w:pPr>
      <w:r>
        <w:rPr>
          <w:rFonts w:hint="cs"/>
          <w:cs/>
        </w:rPr>
        <w:t>เริ่มพิมพ์เนื้อหา</w:t>
      </w:r>
      <w:r w:rsidR="009142F5">
        <w:rPr>
          <w:rFonts w:hint="cs"/>
          <w:cs/>
        </w:rPr>
        <w:t>ในหัวข้อรองที่สอง</w:t>
      </w:r>
    </w:p>
    <w:p w:rsidR="009142F5" w:rsidRDefault="009142F5" w:rsidP="001056F1">
      <w:pPr>
        <w:pStyle w:val="Heading4"/>
      </w:pPr>
      <w:r w:rsidRPr="009142F5">
        <w:rPr>
          <w:rFonts w:hint="cs"/>
          <w:cs/>
        </w:rPr>
        <w:t>หัวข้อย่อย</w:t>
      </w:r>
    </w:p>
    <w:p w:rsidR="001C5B49" w:rsidRPr="001C5B49" w:rsidRDefault="001C5B49" w:rsidP="001056F1">
      <w:pPr>
        <w:pStyle w:val="NormalH4"/>
      </w:pPr>
      <w:r w:rsidRPr="001C5B49">
        <w:rPr>
          <w:cs/>
        </w:rPr>
        <w:t>สำหรับหัวข้อ</w:t>
      </w:r>
      <w:r>
        <w:rPr>
          <w:rFonts w:hint="cs"/>
          <w:cs/>
        </w:rPr>
        <w:t>ย่อย</w:t>
      </w:r>
      <w:r w:rsidRPr="001C5B49">
        <w:rPr>
          <w:cs/>
        </w:rPr>
        <w:t xml:space="preserve">ของแต่ละบทให้ใช้ </w:t>
      </w:r>
      <w:r w:rsidRPr="001C5B49">
        <w:t xml:space="preserve">Styles =&gt; “Heading </w:t>
      </w:r>
      <w:r>
        <w:t>4</w:t>
      </w:r>
      <w:r w:rsidRPr="001C5B49">
        <w:t>”</w:t>
      </w:r>
    </w:p>
    <w:p w:rsidR="009142F5" w:rsidRPr="009142F5" w:rsidRDefault="009142F5" w:rsidP="001056F1">
      <w:pPr>
        <w:pStyle w:val="NormalH4"/>
        <w:rPr>
          <w:cs/>
        </w:rPr>
      </w:pPr>
      <w:r>
        <w:rPr>
          <w:rFonts w:hint="cs"/>
          <w:cs/>
        </w:rPr>
        <w:t>ข้อความในหัวข้อย่อย</w:t>
      </w:r>
      <w:r w:rsidR="001C5B49">
        <w:rPr>
          <w:rFonts w:hint="cs"/>
          <w:cs/>
        </w:rPr>
        <w:t xml:space="preserve"> โดยใช้  </w:t>
      </w:r>
      <w:r w:rsidR="001C5B49" w:rsidRPr="00AC7BFC">
        <w:t>Styles =&gt;</w:t>
      </w:r>
      <w:r w:rsidR="001C5B49">
        <w:rPr>
          <w:rFonts w:hint="cs"/>
          <w:cs/>
        </w:rPr>
        <w:t xml:space="preserve"> “</w:t>
      </w:r>
      <w:r w:rsidR="001C5B49">
        <w:t>Normal H</w:t>
      </w:r>
      <w:r w:rsidR="001C5B49">
        <w:rPr>
          <w:rFonts w:hint="cs"/>
          <w:cs/>
        </w:rPr>
        <w:t>4”</w:t>
      </w:r>
    </w:p>
    <w:p w:rsidR="00A778AF" w:rsidRPr="00A778AF" w:rsidRDefault="00A778AF" w:rsidP="00EA3B1A">
      <w:pPr>
        <w:pStyle w:val="Heading2"/>
      </w:pPr>
      <w:r w:rsidRPr="00A778AF">
        <w:rPr>
          <w:rFonts w:hint="cs"/>
          <w:cs/>
        </w:rPr>
        <w:t xml:space="preserve">งานวิจัยที่เกี่ยวข้อง </w:t>
      </w:r>
    </w:p>
    <w:p w:rsidR="00B1681D" w:rsidRDefault="00EF747D" w:rsidP="001056F1">
      <w:pPr>
        <w:rPr>
          <w:highlight w:val="yellow"/>
        </w:rPr>
      </w:pPr>
      <w:r>
        <w:rPr>
          <w:rFonts w:hint="cs"/>
          <w:cs/>
        </w:rPr>
        <w:t>เริ่มพิมพ์เนื้อหา</w:t>
      </w: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B1681D" w:rsidRDefault="00B1681D" w:rsidP="001056F1">
      <w:pPr>
        <w:rPr>
          <w:highlight w:val="yellow"/>
        </w:rPr>
      </w:pPr>
    </w:p>
    <w:p w:rsidR="00097359" w:rsidRDefault="00097359" w:rsidP="00222641">
      <w:pPr>
        <w:pStyle w:val="Heading1"/>
        <w:rPr>
          <w:cs/>
        </w:rPr>
        <w:sectPr w:rsidR="00097359" w:rsidSect="00AC0256">
          <w:pgSz w:w="11906" w:h="16838" w:code="9"/>
          <w:pgMar w:top="2160" w:right="1440" w:bottom="1440" w:left="2160" w:header="1411" w:footer="706" w:gutter="0"/>
          <w:cols w:space="708"/>
          <w:titlePg/>
          <w:docGrid w:linePitch="360"/>
        </w:sectPr>
      </w:pPr>
    </w:p>
    <w:p w:rsidR="00B75956" w:rsidRPr="00097359" w:rsidRDefault="00AD75E1" w:rsidP="00222641">
      <w:pPr>
        <w:pStyle w:val="Heading1"/>
        <w:rPr>
          <w:cs/>
        </w:rPr>
      </w:pPr>
      <w:r>
        <w:rPr>
          <w:cs/>
        </w:rPr>
        <w:lastRenderedPageBreak/>
        <w:br/>
      </w:r>
      <w:r w:rsidR="00B75956" w:rsidRPr="00097359">
        <w:rPr>
          <w:cs/>
        </w:rPr>
        <w:t>วิธีดำเนินงานวิจัย</w:t>
      </w:r>
    </w:p>
    <w:p w:rsidR="00B75956" w:rsidRPr="0015769D" w:rsidRDefault="00B75956" w:rsidP="001056F1"/>
    <w:p w:rsidR="00B75956" w:rsidRPr="00ED6194" w:rsidRDefault="009142F5" w:rsidP="001056F1">
      <w:pPr>
        <w:rPr>
          <w:b/>
          <w:bCs/>
          <w:u w:val="single"/>
        </w:rPr>
      </w:pPr>
      <w:r w:rsidRPr="001F53D3">
        <w:rPr>
          <w:cs/>
        </w:rPr>
        <w:t xml:space="preserve">เริ่มพิมพ์ที่นี่ </w:t>
      </w:r>
      <w:r>
        <w:rPr>
          <w:rFonts w:hint="cs"/>
          <w:cs/>
        </w:rPr>
        <w:t>โดย</w:t>
      </w:r>
      <w:r w:rsidRPr="001F53D3">
        <w:rPr>
          <w:cs/>
        </w:rPr>
        <w:t>กล่าวนำของเน</w:t>
      </w:r>
      <w:r>
        <w:rPr>
          <w:cs/>
        </w:rPr>
        <w:t xml:space="preserve">ื้อหาในบทนี้ </w:t>
      </w:r>
      <w:r w:rsidR="00047A71" w:rsidRPr="00ED6194">
        <w:rPr>
          <w:rFonts w:hint="cs"/>
          <w:b/>
          <w:bCs/>
          <w:u w:val="single"/>
          <w:cs/>
        </w:rPr>
        <w:t>หัวข้อปรับเปลี่ยนตามความเหมาะสมของแต่ละ</w:t>
      </w:r>
      <w:r w:rsidR="00BC49A8" w:rsidRPr="00ED6194">
        <w:rPr>
          <w:rFonts w:hint="cs"/>
          <w:b/>
          <w:bCs/>
          <w:u w:val="single"/>
          <w:cs/>
        </w:rPr>
        <w:t>โครงงาน</w:t>
      </w:r>
    </w:p>
    <w:p w:rsidR="00444399" w:rsidRDefault="00444399" w:rsidP="00EA3B1A">
      <w:pPr>
        <w:pStyle w:val="Heading2"/>
        <w:rPr>
          <w:cs/>
        </w:rPr>
      </w:pPr>
      <w:r>
        <w:rPr>
          <w:rFonts w:hint="cs"/>
          <w:cs/>
        </w:rPr>
        <w:t>การศึกษาทฤษฎีที่เกี่ยวข้องกับงานวิจัย</w:t>
      </w:r>
      <w:r w:rsidR="0048454E">
        <w:rPr>
          <w:rFonts w:hint="cs"/>
          <w:cs/>
        </w:rPr>
        <w:t xml:space="preserve"> หรือ การศึกษาและวิเคราะห์ปัญหางานวิจัย</w:t>
      </w:r>
    </w:p>
    <w:p w:rsidR="00444399" w:rsidRDefault="00444399" w:rsidP="001056F1">
      <w:r>
        <w:rPr>
          <w:rFonts w:hint="cs"/>
          <w:cs/>
        </w:rPr>
        <w:t>เริ่มพิมพ์เนื้อหา</w:t>
      </w:r>
    </w:p>
    <w:p w:rsidR="00B61CC5" w:rsidRDefault="00B61CC5" w:rsidP="00EA3B1A">
      <w:pPr>
        <w:pStyle w:val="Heading2"/>
        <w:rPr>
          <w:cs/>
        </w:rPr>
      </w:pPr>
      <w:r>
        <w:rPr>
          <w:rFonts w:hint="cs"/>
          <w:cs/>
        </w:rPr>
        <w:t>การ</w:t>
      </w:r>
      <w:r w:rsidR="00320CD6">
        <w:rPr>
          <w:rFonts w:hint="cs"/>
          <w:cs/>
        </w:rPr>
        <w:t>รวบรวมและเตรียมข้อมูล</w:t>
      </w:r>
    </w:p>
    <w:p w:rsidR="00B61CC5" w:rsidRPr="00444399" w:rsidRDefault="00B61CC5" w:rsidP="001056F1">
      <w:r>
        <w:rPr>
          <w:rFonts w:hint="cs"/>
          <w:cs/>
        </w:rPr>
        <w:t>เริ่มพิมพ์เนื้อหา</w:t>
      </w:r>
    </w:p>
    <w:p w:rsidR="0048454E" w:rsidRDefault="0048454E" w:rsidP="00EA3B1A">
      <w:pPr>
        <w:pStyle w:val="Heading2"/>
      </w:pPr>
      <w:r>
        <w:rPr>
          <w:rFonts w:hint="cs"/>
          <w:cs/>
        </w:rPr>
        <w:t>เครื่องมือที่ใช้ในการทำวิจัยและขั้นตอนการทำวิจัย</w:t>
      </w:r>
    </w:p>
    <w:p w:rsidR="0048454E" w:rsidRPr="00444399" w:rsidRDefault="0048454E" w:rsidP="0048454E">
      <w:r>
        <w:rPr>
          <w:rFonts w:hint="cs"/>
          <w:cs/>
        </w:rPr>
        <w:t>เริ่มพิมพ์เนื้อหา</w:t>
      </w:r>
    </w:p>
    <w:p w:rsidR="00E44D3E" w:rsidRDefault="0048454E" w:rsidP="00EA3B1A">
      <w:pPr>
        <w:pStyle w:val="Heading2"/>
        <w:rPr>
          <w:cs/>
        </w:rPr>
      </w:pPr>
      <w:r>
        <w:rPr>
          <w:rFonts w:hint="cs"/>
          <w:cs/>
        </w:rPr>
        <w:t>การออกแบบและพัฒนางานวิจัย / ระบบ / โปรแกรม / สื่อ</w:t>
      </w:r>
      <w:r w:rsidR="00ED6194">
        <w:rPr>
          <w:rFonts w:hint="cs"/>
          <w:cs/>
        </w:rPr>
        <w:t xml:space="preserve"> (เลือกเฉพาะอันใดอันหนึ่ง)</w:t>
      </w:r>
    </w:p>
    <w:p w:rsidR="00E44D3E" w:rsidRDefault="00E44D3E" w:rsidP="001056F1">
      <w:r>
        <w:rPr>
          <w:rFonts w:hint="cs"/>
          <w:cs/>
        </w:rPr>
        <w:t>เริ่มพิมพ์เนื้อหา</w:t>
      </w:r>
    </w:p>
    <w:p w:rsidR="00EC6A96" w:rsidRPr="00AF7EB2" w:rsidRDefault="0048454E" w:rsidP="00EA3B1A">
      <w:pPr>
        <w:pStyle w:val="Heading2"/>
        <w:rPr>
          <w:cs/>
        </w:rPr>
      </w:pPr>
      <w:r>
        <w:rPr>
          <w:rFonts w:hint="cs"/>
          <w:cs/>
        </w:rPr>
        <w:t>วิธี</w:t>
      </w:r>
      <w:r w:rsidR="00EC6A96">
        <w:rPr>
          <w:rFonts w:hint="cs"/>
          <w:cs/>
        </w:rPr>
        <w:t>การ</w:t>
      </w:r>
      <w:r w:rsidR="00DD7F5F">
        <w:rPr>
          <w:rFonts w:hint="cs"/>
          <w:cs/>
        </w:rPr>
        <w:t>ทดสอบและ</w:t>
      </w:r>
      <w:r w:rsidR="00EC6A96">
        <w:rPr>
          <w:rFonts w:hint="cs"/>
          <w:cs/>
        </w:rPr>
        <w:t>วิเคราะห์</w:t>
      </w:r>
      <w:r w:rsidR="001A0464">
        <w:rPr>
          <w:rFonts w:hint="cs"/>
          <w:cs/>
        </w:rPr>
        <w:t>ผล</w:t>
      </w:r>
      <w:r w:rsidR="00EC6A96" w:rsidRPr="00AF7EB2">
        <w:rPr>
          <w:cs/>
        </w:rPr>
        <w:t xml:space="preserve">  </w:t>
      </w:r>
    </w:p>
    <w:p w:rsidR="00EC6A96" w:rsidRPr="00AF7EB2" w:rsidRDefault="00EF747D" w:rsidP="001056F1">
      <w:r>
        <w:rPr>
          <w:rFonts w:hint="cs"/>
          <w:cs/>
        </w:rPr>
        <w:t>เริ่มพิมพ์เนื้อหา</w:t>
      </w:r>
    </w:p>
    <w:p w:rsidR="00854BF0" w:rsidRPr="00AF7EB2" w:rsidRDefault="00854BF0" w:rsidP="001056F1"/>
    <w:p w:rsidR="00854BF0" w:rsidRPr="00AF7EB2" w:rsidRDefault="00854BF0" w:rsidP="001056F1"/>
    <w:p w:rsidR="00854BF0" w:rsidRPr="00AF7EB2" w:rsidRDefault="00854BF0" w:rsidP="001056F1"/>
    <w:p w:rsidR="00B04460" w:rsidRPr="00AF7EB2" w:rsidRDefault="00B04460" w:rsidP="001056F1"/>
    <w:p w:rsidR="00B04460" w:rsidRPr="00AF7EB2" w:rsidRDefault="00B04460" w:rsidP="001056F1"/>
    <w:p w:rsidR="00B04460" w:rsidRPr="00AF7EB2" w:rsidRDefault="00B04460" w:rsidP="001056F1"/>
    <w:p w:rsidR="00B04460" w:rsidRPr="00AF7EB2" w:rsidRDefault="00B04460" w:rsidP="001056F1"/>
    <w:p w:rsidR="00B04460" w:rsidRPr="00AF7EB2" w:rsidRDefault="00B04460" w:rsidP="001056F1"/>
    <w:p w:rsidR="00B04460" w:rsidRPr="00AF7EB2" w:rsidRDefault="00B04460" w:rsidP="001056F1"/>
    <w:p w:rsidR="00B04460" w:rsidRDefault="00B04460" w:rsidP="001056F1"/>
    <w:p w:rsidR="00496840" w:rsidRDefault="00496840" w:rsidP="001056F1"/>
    <w:p w:rsidR="00496840" w:rsidRDefault="00496840" w:rsidP="001056F1"/>
    <w:p w:rsidR="00230962" w:rsidRPr="00AF7EB2" w:rsidRDefault="00230962" w:rsidP="001056F1"/>
    <w:p w:rsidR="00B04460" w:rsidRPr="00AF7EB2" w:rsidRDefault="00B04460" w:rsidP="001056F1"/>
    <w:p w:rsidR="00B04460" w:rsidRPr="00AF7EB2" w:rsidRDefault="00B04460" w:rsidP="001056F1"/>
    <w:p w:rsidR="00AD75E1" w:rsidRDefault="00AD75E1" w:rsidP="001056F1">
      <w:pPr>
        <w:rPr>
          <w:cs/>
        </w:rPr>
        <w:sectPr w:rsidR="00AD75E1" w:rsidSect="00AC0256">
          <w:pgSz w:w="11906" w:h="16838" w:code="9"/>
          <w:pgMar w:top="2160" w:right="1440" w:bottom="1440" w:left="2160" w:header="1411" w:footer="706" w:gutter="0"/>
          <w:cols w:space="708"/>
          <w:titlePg/>
          <w:docGrid w:linePitch="360"/>
        </w:sectPr>
      </w:pPr>
    </w:p>
    <w:p w:rsidR="00854BF0" w:rsidRPr="00AD75E1" w:rsidRDefault="00AD75E1" w:rsidP="00F47574">
      <w:pPr>
        <w:pStyle w:val="Heading1"/>
        <w:rPr>
          <w:cs/>
        </w:rPr>
      </w:pPr>
      <w:r>
        <w:lastRenderedPageBreak/>
        <w:br/>
      </w:r>
      <w:r w:rsidR="00854BF0" w:rsidRPr="00AD75E1">
        <w:rPr>
          <w:cs/>
        </w:rPr>
        <w:t>ผลการวิจัย</w:t>
      </w:r>
      <w:r w:rsidR="00496840" w:rsidRPr="00AD75E1">
        <w:rPr>
          <w:rFonts w:hint="cs"/>
          <w:cs/>
        </w:rPr>
        <w:t>และการอภิปรายผล</w:t>
      </w:r>
    </w:p>
    <w:p w:rsidR="00854BF0" w:rsidRPr="0015769D" w:rsidRDefault="00854BF0" w:rsidP="001056F1"/>
    <w:p w:rsidR="001F53D3" w:rsidRPr="001F53D3" w:rsidRDefault="001F53D3" w:rsidP="001056F1">
      <w:r w:rsidRPr="001F53D3">
        <w:rPr>
          <w:cs/>
        </w:rPr>
        <w:t xml:space="preserve">เริ่มพิมพ์ที่นี่ </w:t>
      </w:r>
      <w:r w:rsidR="009142F5">
        <w:rPr>
          <w:rFonts w:hint="cs"/>
          <w:cs/>
        </w:rPr>
        <w:t>โดย</w:t>
      </w:r>
      <w:r w:rsidRPr="001F53D3">
        <w:rPr>
          <w:cs/>
        </w:rPr>
        <w:t>กล่าวนำของเน</w:t>
      </w:r>
      <w:r w:rsidR="009142F5">
        <w:rPr>
          <w:cs/>
        </w:rPr>
        <w:t xml:space="preserve">ื้อหาในบทนี้ </w:t>
      </w:r>
    </w:p>
    <w:p w:rsidR="008631C7" w:rsidRDefault="009142F5" w:rsidP="001056F1">
      <w:r>
        <w:rPr>
          <w:rFonts w:hint="cs"/>
          <w:cs/>
        </w:rPr>
        <w:t>เ</w:t>
      </w:r>
      <w:r w:rsidR="001F53D3" w:rsidRPr="001F53D3">
        <w:rPr>
          <w:cs/>
        </w:rPr>
        <w:t>นื้อหาบทนี้ควรแสดงผลการทดลอง ทดสอบ หรือพัฒนาโปรแกรม และอภิปรายผลการทดลอง ทั้งนี้หัวข้อการนำเสนออาจเปลี่ยนแปลงได้ตามความเหมาะสม</w:t>
      </w:r>
    </w:p>
    <w:p w:rsidR="003B4A77" w:rsidRDefault="003B4A77" w:rsidP="00EA3B1A">
      <w:pPr>
        <w:pStyle w:val="Heading2"/>
      </w:pPr>
      <w:r w:rsidRPr="005B4179">
        <w:rPr>
          <w:rFonts w:hint="cs"/>
          <w:cs/>
        </w:rPr>
        <w:t>ผลการ</w:t>
      </w:r>
      <w:r w:rsidR="00FF74BD">
        <w:rPr>
          <w:rFonts w:hint="cs"/>
          <w:cs/>
        </w:rPr>
        <w:t>พัฒนางาน</w:t>
      </w:r>
      <w:r w:rsidRPr="005B4179">
        <w:rPr>
          <w:rFonts w:hint="cs"/>
          <w:cs/>
        </w:rPr>
        <w:t>วิจัย</w:t>
      </w:r>
    </w:p>
    <w:p w:rsidR="00166653" w:rsidRPr="00AF7EB2" w:rsidRDefault="00166653" w:rsidP="00166653">
      <w:r>
        <w:rPr>
          <w:rFonts w:hint="cs"/>
          <w:cs/>
        </w:rPr>
        <w:t>เริ่มพิมพ์เนื้อหา</w:t>
      </w:r>
    </w:p>
    <w:p w:rsidR="003B4A77" w:rsidRPr="003B4A77" w:rsidRDefault="00FF74BD" w:rsidP="00EA3B1A">
      <w:pPr>
        <w:pStyle w:val="Heading2"/>
        <w:rPr>
          <w:cs/>
        </w:rPr>
      </w:pPr>
      <w:r>
        <w:rPr>
          <w:rFonts w:hint="cs"/>
          <w:cs/>
        </w:rPr>
        <w:t>วิเคราะห์และ</w:t>
      </w:r>
      <w:r w:rsidR="003B4A77" w:rsidRPr="003B4A77">
        <w:rPr>
          <w:rFonts w:hint="cs"/>
          <w:cs/>
        </w:rPr>
        <w:t>อภิปรายผลการวิจัย</w:t>
      </w:r>
    </w:p>
    <w:p w:rsidR="00166653" w:rsidRPr="00AF7EB2" w:rsidRDefault="00166653" w:rsidP="00166653">
      <w:r>
        <w:rPr>
          <w:rFonts w:hint="cs"/>
          <w:cs/>
        </w:rPr>
        <w:t>เริ่มพิมพ์เนื้อหา</w:t>
      </w:r>
    </w:p>
    <w:p w:rsidR="00B04460" w:rsidRPr="00AF7EB2" w:rsidRDefault="00B04460" w:rsidP="001056F1"/>
    <w:p w:rsidR="008631C7" w:rsidRDefault="008631C7" w:rsidP="001056F1">
      <w:pPr>
        <w:rPr>
          <w:highlight w:val="yellow"/>
        </w:rPr>
      </w:pPr>
    </w:p>
    <w:p w:rsidR="00087F78" w:rsidRDefault="00087F78" w:rsidP="001056F1">
      <w:pPr>
        <w:rPr>
          <w:cs/>
        </w:rPr>
        <w:sectPr w:rsidR="00087F78" w:rsidSect="00AC0256">
          <w:pgSz w:w="11906" w:h="16838" w:code="9"/>
          <w:pgMar w:top="2160" w:right="1440" w:bottom="1440" w:left="2160" w:header="1411" w:footer="706" w:gutter="0"/>
          <w:cols w:space="708"/>
          <w:titlePg/>
          <w:docGrid w:linePitch="360"/>
        </w:sectPr>
      </w:pPr>
    </w:p>
    <w:p w:rsidR="00854BF0" w:rsidRPr="00087F78" w:rsidRDefault="00087F78" w:rsidP="0041217A">
      <w:pPr>
        <w:pStyle w:val="Heading1"/>
        <w:rPr>
          <w:cs/>
        </w:rPr>
      </w:pPr>
      <w:r>
        <w:lastRenderedPageBreak/>
        <w:br/>
      </w:r>
      <w:r w:rsidR="00854BF0" w:rsidRPr="00087F78">
        <w:rPr>
          <w:cs/>
        </w:rPr>
        <w:t>สรุป</w:t>
      </w:r>
      <w:r w:rsidR="005570CF" w:rsidRPr="00087F78">
        <w:rPr>
          <w:rFonts w:hint="cs"/>
          <w:cs/>
        </w:rPr>
        <w:t>ผลการวิจัยและข้อเสนอแนะ</w:t>
      </w:r>
    </w:p>
    <w:p w:rsidR="00854BF0" w:rsidRPr="0015769D" w:rsidRDefault="00854BF0" w:rsidP="001056F1"/>
    <w:p w:rsidR="00854BF0" w:rsidRDefault="0015769D" w:rsidP="001056F1">
      <w:r w:rsidRPr="0015769D">
        <w:rPr>
          <w:cs/>
        </w:rPr>
        <w:t>เริ่มพิมพ์ที่นี่ โดยกล่าวนำของเนื้อหาในบทนี้</w:t>
      </w:r>
    </w:p>
    <w:p w:rsidR="00854BF0" w:rsidRPr="00AF7EB2" w:rsidRDefault="00854BF0" w:rsidP="00EA3B1A">
      <w:pPr>
        <w:pStyle w:val="Heading2"/>
        <w:rPr>
          <w:cs/>
        </w:rPr>
      </w:pPr>
      <w:r w:rsidRPr="00AF7EB2">
        <w:rPr>
          <w:cs/>
        </w:rPr>
        <w:t>สรุปผลการวิจัย</w:t>
      </w:r>
    </w:p>
    <w:p w:rsidR="00854BF0" w:rsidRDefault="0015769D" w:rsidP="001056F1">
      <w:r>
        <w:rPr>
          <w:rFonts w:hint="cs"/>
          <w:cs/>
        </w:rPr>
        <w:t>เริ่มพิมพ์เนื้อหา</w:t>
      </w:r>
    </w:p>
    <w:p w:rsidR="00854BF0" w:rsidRPr="00AF7EB2" w:rsidRDefault="009A3EF7" w:rsidP="00EA3B1A">
      <w:pPr>
        <w:pStyle w:val="Heading2"/>
        <w:rPr>
          <w:cs/>
        </w:rPr>
      </w:pPr>
      <w:r>
        <w:rPr>
          <w:rFonts w:hint="cs"/>
          <w:cs/>
        </w:rPr>
        <w:t>ข้อจำกัดของงานวิจัย</w:t>
      </w:r>
    </w:p>
    <w:p w:rsidR="00854BF0" w:rsidRDefault="0015769D" w:rsidP="001056F1">
      <w:r>
        <w:rPr>
          <w:rFonts w:hint="cs"/>
          <w:cs/>
        </w:rPr>
        <w:t>เริ่มพิมพ์เนื้อหา</w:t>
      </w:r>
    </w:p>
    <w:p w:rsidR="009A3EF7" w:rsidRPr="00AF7EB2" w:rsidRDefault="009A3EF7" w:rsidP="00EA3B1A">
      <w:pPr>
        <w:pStyle w:val="Heading2"/>
        <w:rPr>
          <w:cs/>
        </w:rPr>
      </w:pPr>
      <w:r>
        <w:rPr>
          <w:rFonts w:hint="cs"/>
          <w:cs/>
        </w:rPr>
        <w:t>ข้อเสนอแนะ</w:t>
      </w:r>
      <w:r w:rsidR="00FF74BD">
        <w:rPr>
          <w:rFonts w:hint="cs"/>
          <w:cs/>
        </w:rPr>
        <w:t>งานวิจัย</w:t>
      </w:r>
    </w:p>
    <w:p w:rsidR="0015769D" w:rsidRDefault="0015769D" w:rsidP="001056F1">
      <w:r>
        <w:rPr>
          <w:rFonts w:hint="cs"/>
          <w:cs/>
        </w:rPr>
        <w:t>เริ่มพิมพ์เนื้อหา</w:t>
      </w:r>
    </w:p>
    <w:p w:rsidR="009A3EF7" w:rsidRDefault="009A3EF7" w:rsidP="001056F1"/>
    <w:p w:rsidR="009A3EF7" w:rsidRDefault="009A3EF7" w:rsidP="001056F1"/>
    <w:p w:rsidR="00854BF0" w:rsidRDefault="00854BF0" w:rsidP="001056F1"/>
    <w:p w:rsidR="00A871B8" w:rsidRPr="00AF7EB2" w:rsidRDefault="00A871B8" w:rsidP="001056F1"/>
    <w:p w:rsidR="00854BF0" w:rsidRDefault="00854BF0" w:rsidP="001056F1"/>
    <w:p w:rsidR="00A871B8" w:rsidRPr="00AF7EB2" w:rsidRDefault="00A871B8" w:rsidP="001056F1"/>
    <w:p w:rsidR="00854BF0" w:rsidRPr="00AF7EB2" w:rsidRDefault="00854BF0" w:rsidP="001056F1"/>
    <w:p w:rsidR="00854BF0" w:rsidRPr="00AF7EB2" w:rsidRDefault="00854BF0" w:rsidP="001056F1"/>
    <w:p w:rsidR="00854BF0" w:rsidRPr="00AF7EB2" w:rsidRDefault="00854BF0" w:rsidP="001056F1"/>
    <w:p w:rsidR="000C626A" w:rsidRPr="00AF7EB2" w:rsidRDefault="000C626A" w:rsidP="001056F1">
      <w:pPr>
        <w:rPr>
          <w:highlight w:val="yellow"/>
        </w:rPr>
      </w:pPr>
    </w:p>
    <w:sectPr w:rsidR="000C626A" w:rsidRPr="00AF7EB2" w:rsidSect="00AC0256">
      <w:pgSz w:w="11906" w:h="16838" w:code="9"/>
      <w:pgMar w:top="2160" w:right="1440" w:bottom="1440" w:left="2160" w:header="1411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1546" w:rsidRDefault="009C1546" w:rsidP="001056F1">
      <w:r>
        <w:separator/>
      </w:r>
    </w:p>
  </w:endnote>
  <w:endnote w:type="continuationSeparator" w:id="0">
    <w:p w:rsidR="009C1546" w:rsidRDefault="009C1546" w:rsidP="00105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 New"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1546" w:rsidRDefault="009C1546" w:rsidP="001056F1">
      <w:r>
        <w:separator/>
      </w:r>
    </w:p>
  </w:footnote>
  <w:footnote w:type="continuationSeparator" w:id="0">
    <w:p w:rsidR="009C1546" w:rsidRDefault="009C1546" w:rsidP="001056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16295564"/>
      <w:docPartObj>
        <w:docPartGallery w:val="Page Numbers (Top of Page)"/>
        <w:docPartUnique/>
      </w:docPartObj>
    </w:sdtPr>
    <w:sdtEndPr>
      <w:rPr>
        <w:noProof/>
      </w:rPr>
    </w:sdtEndPr>
    <w:sdtContent>
      <w:p w:rsidR="00026447" w:rsidRDefault="00026447">
        <w:pPr>
          <w:pStyle w:val="Header"/>
          <w:jc w:val="right"/>
        </w:pPr>
        <w:r w:rsidRPr="00026447">
          <w:rPr>
            <w:sz w:val="28"/>
            <w:szCs w:val="28"/>
          </w:rPr>
          <w:fldChar w:fldCharType="begin"/>
        </w:r>
        <w:r w:rsidRPr="00026447">
          <w:rPr>
            <w:sz w:val="28"/>
            <w:szCs w:val="28"/>
          </w:rPr>
          <w:instrText xml:space="preserve"> PAGE   \* MERGEFORMAT </w:instrText>
        </w:r>
        <w:r w:rsidRPr="00026447">
          <w:rPr>
            <w:sz w:val="28"/>
            <w:szCs w:val="28"/>
          </w:rPr>
          <w:fldChar w:fldCharType="separate"/>
        </w:r>
        <w:r w:rsidR="00074B00">
          <w:rPr>
            <w:noProof/>
            <w:sz w:val="28"/>
            <w:szCs w:val="28"/>
          </w:rPr>
          <w:t>5</w:t>
        </w:r>
        <w:r w:rsidRPr="00026447">
          <w:rPr>
            <w:noProof/>
            <w:sz w:val="28"/>
            <w:szCs w:val="28"/>
          </w:rPr>
          <w:fldChar w:fldCharType="end"/>
        </w:r>
      </w:p>
    </w:sdtContent>
  </w:sdt>
  <w:p w:rsidR="005226AE" w:rsidRDefault="005226AE" w:rsidP="001056F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378D" w:rsidRDefault="00E2378D" w:rsidP="001056F1">
    <w:pPr>
      <w:pStyle w:val="Header"/>
    </w:pPr>
  </w:p>
  <w:p w:rsidR="00E2378D" w:rsidRDefault="00E2378D" w:rsidP="001056F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750B75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0B05E4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614C40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C2C9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DCA72C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C18EAE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05004A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548A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C3664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8267F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2C1ADC"/>
    <w:multiLevelType w:val="multilevel"/>
    <w:tmpl w:val="7B46D2B0"/>
    <w:lvl w:ilvl="0">
      <w:start w:val="1"/>
      <w:numFmt w:val="decimal"/>
      <w:pStyle w:val="ListParagraph"/>
      <w:lvlText w:val="%1."/>
      <w:lvlJc w:val="left"/>
      <w:pPr>
        <w:tabs>
          <w:tab w:val="num" w:pos="1170"/>
        </w:tabs>
        <w:ind w:left="11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78" w:hanging="3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9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1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1800"/>
      </w:pPr>
      <w:rPr>
        <w:rFonts w:hint="default"/>
      </w:rPr>
    </w:lvl>
  </w:abstractNum>
  <w:abstractNum w:abstractNumId="11">
    <w:nsid w:val="0FEE4C0E"/>
    <w:multiLevelType w:val="multilevel"/>
    <w:tmpl w:val="632873C8"/>
    <w:lvl w:ilvl="0">
      <w:start w:val="1"/>
      <w:numFmt w:val="decimal"/>
      <w:suff w:val="nothing"/>
      <w:lvlText w:val="บทที่ %1"/>
      <w:lvlJc w:val="left"/>
      <w:pPr>
        <w:ind w:left="360" w:hanging="360"/>
      </w:pPr>
      <w:rPr>
        <w:rFonts w:ascii="TH Sarabun New" w:hAnsi="TH Sarabun New" w:cs="TH Sarabun New" w:hint="default"/>
        <w:b/>
        <w:bCs/>
        <w:i w:val="0"/>
        <w:iCs w:val="0"/>
        <w:sz w:val="36"/>
        <w:szCs w:val="36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>
    <w:nsid w:val="1B61061C"/>
    <w:multiLevelType w:val="hybridMultilevel"/>
    <w:tmpl w:val="DD40809C"/>
    <w:lvl w:ilvl="0" w:tplc="C2106B1E">
      <w:start w:val="2"/>
      <w:numFmt w:val="bullet"/>
      <w:lvlText w:val="-"/>
      <w:lvlJc w:val="left"/>
      <w:pPr>
        <w:ind w:left="1080" w:hanging="360"/>
      </w:pPr>
      <w:rPr>
        <w:rFonts w:ascii="TH SarabunPSK" w:eastAsiaTheme="maj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93A5319"/>
    <w:multiLevelType w:val="multilevel"/>
    <w:tmpl w:val="EC58B452"/>
    <w:lvl w:ilvl="0">
      <w:start w:val="1"/>
      <w:numFmt w:val="decimal"/>
      <w:lvlText w:val="%1)"/>
      <w:lvlJc w:val="left"/>
      <w:pPr>
        <w:tabs>
          <w:tab w:val="num" w:pos="770"/>
        </w:tabs>
        <w:ind w:left="770" w:hanging="360"/>
      </w:pPr>
    </w:lvl>
    <w:lvl w:ilvl="1">
      <w:start w:val="1"/>
      <w:numFmt w:val="lowerLetter"/>
      <w:lvlText w:val="%2."/>
      <w:lvlJc w:val="left"/>
      <w:pPr>
        <w:tabs>
          <w:tab w:val="num" w:pos="1490"/>
        </w:tabs>
        <w:ind w:left="1490" w:hanging="360"/>
      </w:pPr>
    </w:lvl>
    <w:lvl w:ilvl="2">
      <w:start w:val="1"/>
      <w:numFmt w:val="lowerRoman"/>
      <w:lvlText w:val="%3."/>
      <w:lvlJc w:val="right"/>
      <w:pPr>
        <w:tabs>
          <w:tab w:val="num" w:pos="2210"/>
        </w:tabs>
        <w:ind w:left="2210" w:hanging="180"/>
      </w:pPr>
    </w:lvl>
    <w:lvl w:ilvl="3">
      <w:start w:val="1"/>
      <w:numFmt w:val="decimal"/>
      <w:lvlText w:val="%4."/>
      <w:lvlJc w:val="left"/>
      <w:pPr>
        <w:tabs>
          <w:tab w:val="num" w:pos="2930"/>
        </w:tabs>
        <w:ind w:left="2930" w:hanging="360"/>
      </w:pPr>
    </w:lvl>
    <w:lvl w:ilvl="4">
      <w:start w:val="1"/>
      <w:numFmt w:val="lowerLetter"/>
      <w:lvlText w:val="%5."/>
      <w:lvlJc w:val="left"/>
      <w:pPr>
        <w:tabs>
          <w:tab w:val="num" w:pos="3650"/>
        </w:tabs>
        <w:ind w:left="3650" w:hanging="360"/>
      </w:pPr>
    </w:lvl>
    <w:lvl w:ilvl="5">
      <w:start w:val="1"/>
      <w:numFmt w:val="lowerRoman"/>
      <w:lvlText w:val="%6."/>
      <w:lvlJc w:val="right"/>
      <w:pPr>
        <w:tabs>
          <w:tab w:val="num" w:pos="4370"/>
        </w:tabs>
        <w:ind w:left="4370" w:hanging="180"/>
      </w:pPr>
    </w:lvl>
    <w:lvl w:ilvl="6">
      <w:start w:val="1"/>
      <w:numFmt w:val="decimal"/>
      <w:lvlText w:val="%7."/>
      <w:lvlJc w:val="left"/>
      <w:pPr>
        <w:tabs>
          <w:tab w:val="num" w:pos="5090"/>
        </w:tabs>
        <w:ind w:left="5090" w:hanging="360"/>
      </w:pPr>
    </w:lvl>
    <w:lvl w:ilvl="7">
      <w:start w:val="1"/>
      <w:numFmt w:val="lowerLetter"/>
      <w:lvlText w:val="%8."/>
      <w:lvlJc w:val="left"/>
      <w:pPr>
        <w:tabs>
          <w:tab w:val="num" w:pos="5810"/>
        </w:tabs>
        <w:ind w:left="5810" w:hanging="360"/>
      </w:pPr>
    </w:lvl>
    <w:lvl w:ilvl="8">
      <w:start w:val="1"/>
      <w:numFmt w:val="lowerRoman"/>
      <w:lvlText w:val="%9."/>
      <w:lvlJc w:val="right"/>
      <w:pPr>
        <w:tabs>
          <w:tab w:val="num" w:pos="6530"/>
        </w:tabs>
        <w:ind w:left="6530" w:hanging="180"/>
      </w:pPr>
    </w:lvl>
  </w:abstractNum>
  <w:abstractNum w:abstractNumId="14">
    <w:nsid w:val="2D432851"/>
    <w:multiLevelType w:val="multilevel"/>
    <w:tmpl w:val="84FC45EA"/>
    <w:lvl w:ilvl="0">
      <w:start w:val="1"/>
      <w:numFmt w:val="decimal"/>
      <w:pStyle w:val="Heading1"/>
      <w:suff w:val="nothing"/>
      <w:lvlText w:val="บทที่ 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Heading2"/>
      <w:suff w:val="space"/>
      <w:lvlText w:val="%1.%2"/>
      <w:lvlJc w:val="left"/>
      <w:pPr>
        <w:ind w:left="0" w:firstLine="360"/>
      </w:pPr>
      <w:rPr>
        <w:rFonts w:hint="default"/>
      </w:rPr>
    </w:lvl>
    <w:lvl w:ilvl="2">
      <w:start w:val="1"/>
      <w:numFmt w:val="decimal"/>
      <w:pStyle w:val="Heading3"/>
      <w:suff w:val="space"/>
      <w:lvlText w:val="%1.%2.%3"/>
      <w:lvlJc w:val="left"/>
      <w:pPr>
        <w:ind w:left="1320" w:hanging="600"/>
      </w:pPr>
      <w:rPr>
        <w:rFonts w:hint="default"/>
      </w:rPr>
    </w:lvl>
    <w:lvl w:ilvl="3">
      <w:start w:val="1"/>
      <w:numFmt w:val="decimal"/>
      <w:pStyle w:val="Heading4"/>
      <w:suff w:val="space"/>
      <w:lvlText w:val="%4)"/>
      <w:lvlJc w:val="left"/>
      <w:pPr>
        <w:ind w:left="0" w:firstLine="13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15">
    <w:nsid w:val="2E1A5B52"/>
    <w:multiLevelType w:val="multilevel"/>
    <w:tmpl w:val="C680B768"/>
    <w:lvl w:ilvl="0">
      <w:start w:val="1"/>
      <w:numFmt w:val="decimal"/>
      <w:suff w:val="nothing"/>
      <w:lvlText w:val="บทที่ 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320" w:hanging="600"/>
      </w:pPr>
      <w:rPr>
        <w:rFonts w:hint="default"/>
      </w:rPr>
    </w:lvl>
    <w:lvl w:ilvl="3">
      <w:start w:val="1"/>
      <w:numFmt w:val="decimal"/>
      <w:suff w:val="space"/>
      <w:lvlText w:val="%4)"/>
      <w:lvlJc w:val="left"/>
      <w:pPr>
        <w:ind w:left="0" w:firstLine="136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00" w:hanging="1800"/>
      </w:pPr>
      <w:rPr>
        <w:rFonts w:hint="default"/>
      </w:rPr>
    </w:lvl>
  </w:abstractNum>
  <w:abstractNum w:abstractNumId="16">
    <w:nsid w:val="3F450634"/>
    <w:multiLevelType w:val="hybridMultilevel"/>
    <w:tmpl w:val="B4686B56"/>
    <w:lvl w:ilvl="0" w:tplc="654451C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BF11F68"/>
    <w:multiLevelType w:val="multilevel"/>
    <w:tmpl w:val="17B4D0AC"/>
    <w:lvl w:ilvl="0">
      <w:start w:val="1"/>
      <w:numFmt w:val="decimal"/>
      <w:suff w:val="nothing"/>
      <w:lvlText w:val="บทที่ %1"/>
      <w:lvlJc w:val="left"/>
      <w:pPr>
        <w:ind w:left="360" w:hanging="360"/>
      </w:pPr>
      <w:rPr>
        <w:rFonts w:ascii="TH Sarabun New" w:hAnsi="TH Sarabun New" w:cs="TH Sarabun New" w:hint="default"/>
        <w:b/>
        <w:bCs/>
        <w:i w:val="0"/>
        <w:iCs w:val="0"/>
        <w:sz w:val="36"/>
        <w:szCs w:val="36"/>
      </w:rPr>
    </w:lvl>
    <w:lvl w:ilvl="1">
      <w:start w:val="1"/>
      <w:numFmt w:val="decimal"/>
      <w:suff w:val="space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5BF05659"/>
    <w:multiLevelType w:val="hybridMultilevel"/>
    <w:tmpl w:val="B4686B56"/>
    <w:lvl w:ilvl="0" w:tplc="654451C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C4C3FD5"/>
    <w:multiLevelType w:val="hybridMultilevel"/>
    <w:tmpl w:val="2FCC169A"/>
    <w:lvl w:ilvl="0" w:tplc="654451C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</w:num>
  <w:num w:numId="2">
    <w:abstractNumId w:val="13"/>
  </w:num>
  <w:num w:numId="3">
    <w:abstractNumId w:val="14"/>
  </w:num>
  <w:num w:numId="4">
    <w:abstractNumId w:val="11"/>
  </w:num>
  <w:num w:numId="5">
    <w:abstractNumId w:val="17"/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4"/>
    <w:lvlOverride w:ilvl="0">
      <w:lvl w:ilvl="0">
        <w:start w:val="1"/>
        <w:numFmt w:val="decimal"/>
        <w:pStyle w:val="Heading1"/>
        <w:suff w:val="nothing"/>
        <w:lvlText w:val="บทที่ %1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suff w:val="space"/>
        <w:lvlText w:val="%1.%2"/>
        <w:lvlJc w:val="left"/>
        <w:pPr>
          <w:ind w:left="0" w:firstLine="360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"/>
        <w:suff w:val="space"/>
        <w:lvlText w:val="%1.%2.%3"/>
        <w:lvlJc w:val="left"/>
        <w:pPr>
          <w:ind w:left="1320" w:hanging="60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"/>
        <w:suff w:val="space"/>
        <w:lvlText w:val="%4)"/>
        <w:lvlJc w:val="left"/>
        <w:pPr>
          <w:ind w:left="0" w:firstLine="1296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228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29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324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390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4200" w:hanging="1800"/>
        </w:pPr>
        <w:rPr>
          <w:rFonts w:hint="default"/>
        </w:rPr>
      </w:lvl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7"/>
  </w:num>
  <w:num w:numId="15">
    <w:abstractNumId w:val="6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2"/>
  </w:num>
  <w:num w:numId="23">
    <w:abstractNumId w:val="18"/>
  </w:num>
  <w:num w:numId="24">
    <w:abstractNumId w:val="16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AF4"/>
    <w:rsid w:val="00026447"/>
    <w:rsid w:val="000420B5"/>
    <w:rsid w:val="00047A71"/>
    <w:rsid w:val="00074B00"/>
    <w:rsid w:val="00087F78"/>
    <w:rsid w:val="00097359"/>
    <w:rsid w:val="000A198B"/>
    <w:rsid w:val="000B5024"/>
    <w:rsid w:val="000C626A"/>
    <w:rsid w:val="001056F1"/>
    <w:rsid w:val="001218DB"/>
    <w:rsid w:val="001302FF"/>
    <w:rsid w:val="00140359"/>
    <w:rsid w:val="0015769D"/>
    <w:rsid w:val="00166653"/>
    <w:rsid w:val="00173AF4"/>
    <w:rsid w:val="00175A44"/>
    <w:rsid w:val="001A0464"/>
    <w:rsid w:val="001B5B96"/>
    <w:rsid w:val="001C5B49"/>
    <w:rsid w:val="001E04CC"/>
    <w:rsid w:val="001E5BBA"/>
    <w:rsid w:val="001E7346"/>
    <w:rsid w:val="001F53D3"/>
    <w:rsid w:val="0020012A"/>
    <w:rsid w:val="00202C2D"/>
    <w:rsid w:val="00230962"/>
    <w:rsid w:val="00274DC4"/>
    <w:rsid w:val="00297E65"/>
    <w:rsid w:val="00320CD6"/>
    <w:rsid w:val="00331B0E"/>
    <w:rsid w:val="00380050"/>
    <w:rsid w:val="003826A4"/>
    <w:rsid w:val="00393EB9"/>
    <w:rsid w:val="003B4A77"/>
    <w:rsid w:val="00422FFF"/>
    <w:rsid w:val="00424044"/>
    <w:rsid w:val="00444399"/>
    <w:rsid w:val="0048454E"/>
    <w:rsid w:val="0048491C"/>
    <w:rsid w:val="00496840"/>
    <w:rsid w:val="004F2A72"/>
    <w:rsid w:val="005226AE"/>
    <w:rsid w:val="005241F5"/>
    <w:rsid w:val="005570CF"/>
    <w:rsid w:val="005B4179"/>
    <w:rsid w:val="005E571C"/>
    <w:rsid w:val="00633367"/>
    <w:rsid w:val="00637827"/>
    <w:rsid w:val="00641E9F"/>
    <w:rsid w:val="006A1736"/>
    <w:rsid w:val="006B361A"/>
    <w:rsid w:val="006C162B"/>
    <w:rsid w:val="006E1D43"/>
    <w:rsid w:val="006E2444"/>
    <w:rsid w:val="006F4FA2"/>
    <w:rsid w:val="00750B3B"/>
    <w:rsid w:val="00754B13"/>
    <w:rsid w:val="007653CD"/>
    <w:rsid w:val="007B5E1D"/>
    <w:rsid w:val="007E4319"/>
    <w:rsid w:val="00827A5F"/>
    <w:rsid w:val="00854BF0"/>
    <w:rsid w:val="00856150"/>
    <w:rsid w:val="008631C7"/>
    <w:rsid w:val="008649B5"/>
    <w:rsid w:val="00874D0D"/>
    <w:rsid w:val="008B2F11"/>
    <w:rsid w:val="008C27FA"/>
    <w:rsid w:val="008D7214"/>
    <w:rsid w:val="009142F5"/>
    <w:rsid w:val="0095153F"/>
    <w:rsid w:val="009A170A"/>
    <w:rsid w:val="009A3EF7"/>
    <w:rsid w:val="009A416A"/>
    <w:rsid w:val="009C1546"/>
    <w:rsid w:val="009C5887"/>
    <w:rsid w:val="009D402F"/>
    <w:rsid w:val="00A3253F"/>
    <w:rsid w:val="00A56F33"/>
    <w:rsid w:val="00A661F7"/>
    <w:rsid w:val="00A778AF"/>
    <w:rsid w:val="00A871B8"/>
    <w:rsid w:val="00A95CDE"/>
    <w:rsid w:val="00A96FCD"/>
    <w:rsid w:val="00AA7B99"/>
    <w:rsid w:val="00AC0256"/>
    <w:rsid w:val="00AC7BFC"/>
    <w:rsid w:val="00AD75E1"/>
    <w:rsid w:val="00AE793B"/>
    <w:rsid w:val="00AF7EB2"/>
    <w:rsid w:val="00B04460"/>
    <w:rsid w:val="00B1681D"/>
    <w:rsid w:val="00B405ED"/>
    <w:rsid w:val="00B4791B"/>
    <w:rsid w:val="00B57DFB"/>
    <w:rsid w:val="00B61CC5"/>
    <w:rsid w:val="00B75956"/>
    <w:rsid w:val="00BB225A"/>
    <w:rsid w:val="00BB25AF"/>
    <w:rsid w:val="00BB5260"/>
    <w:rsid w:val="00BC49A8"/>
    <w:rsid w:val="00BD6FE2"/>
    <w:rsid w:val="00BF1F4F"/>
    <w:rsid w:val="00C03251"/>
    <w:rsid w:val="00C274B5"/>
    <w:rsid w:val="00C468B8"/>
    <w:rsid w:val="00C535B0"/>
    <w:rsid w:val="00C83176"/>
    <w:rsid w:val="00C9021A"/>
    <w:rsid w:val="00CC35A9"/>
    <w:rsid w:val="00CC5710"/>
    <w:rsid w:val="00D50B8A"/>
    <w:rsid w:val="00DA3F9A"/>
    <w:rsid w:val="00DB4244"/>
    <w:rsid w:val="00DC6241"/>
    <w:rsid w:val="00DC6CD7"/>
    <w:rsid w:val="00DD7F5F"/>
    <w:rsid w:val="00E054E2"/>
    <w:rsid w:val="00E2378D"/>
    <w:rsid w:val="00E44D3E"/>
    <w:rsid w:val="00E54736"/>
    <w:rsid w:val="00E547D2"/>
    <w:rsid w:val="00EA3B1A"/>
    <w:rsid w:val="00EB34FD"/>
    <w:rsid w:val="00EC6A96"/>
    <w:rsid w:val="00ED6194"/>
    <w:rsid w:val="00EF747D"/>
    <w:rsid w:val="00EF75B0"/>
    <w:rsid w:val="00F10F8A"/>
    <w:rsid w:val="00F31250"/>
    <w:rsid w:val="00F3701F"/>
    <w:rsid w:val="00F37F98"/>
    <w:rsid w:val="00F63812"/>
    <w:rsid w:val="00F768EA"/>
    <w:rsid w:val="00F8638F"/>
    <w:rsid w:val="00F914D8"/>
    <w:rsid w:val="00F96521"/>
    <w:rsid w:val="00FD11FA"/>
    <w:rsid w:val="00FE7D38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56F1"/>
    <w:pPr>
      <w:ind w:firstLine="720"/>
      <w:jc w:val="thaiDistribute"/>
    </w:pPr>
    <w:rPr>
      <w:rFonts w:ascii="TH SarabunPSK" w:hAnsi="TH SarabunPSK" w:cs="TH SarabunPSK"/>
      <w:sz w:val="32"/>
      <w:szCs w:val="32"/>
    </w:rPr>
  </w:style>
  <w:style w:type="paragraph" w:styleId="Heading1">
    <w:name w:val="heading 1"/>
    <w:next w:val="Normal"/>
    <w:link w:val="Heading1Char"/>
    <w:qFormat/>
    <w:rsid w:val="0095153F"/>
    <w:pPr>
      <w:numPr>
        <w:numId w:val="3"/>
      </w:numPr>
      <w:tabs>
        <w:tab w:val="left" w:pos="1672"/>
      </w:tabs>
      <w:jc w:val="center"/>
      <w:outlineLvl w:val="0"/>
    </w:pPr>
    <w:rPr>
      <w:rFonts w:ascii="TH SarabunPSK" w:hAnsi="TH SarabunPSK" w:cs="TH SarabunPSK"/>
      <w:b/>
      <w:bCs/>
      <w:sz w:val="36"/>
      <w:szCs w:val="36"/>
    </w:rPr>
  </w:style>
  <w:style w:type="paragraph" w:styleId="Heading2">
    <w:name w:val="heading 2"/>
    <w:next w:val="Normal"/>
    <w:qFormat/>
    <w:rsid w:val="00AA7B99"/>
    <w:pPr>
      <w:numPr>
        <w:ilvl w:val="1"/>
        <w:numId w:val="3"/>
      </w:numPr>
      <w:spacing w:before="240"/>
      <w:jc w:val="thaiDistribute"/>
      <w:outlineLvl w:val="1"/>
    </w:pPr>
    <w:rPr>
      <w:rFonts w:ascii="TH SarabunPSK" w:hAnsi="TH SarabunPSK" w:cs="TH SarabunPSK"/>
      <w:b/>
      <w:bCs/>
      <w:sz w:val="32"/>
      <w:szCs w:val="32"/>
    </w:rPr>
  </w:style>
  <w:style w:type="paragraph" w:styleId="Heading3">
    <w:name w:val="heading 3"/>
    <w:next w:val="NormalH3"/>
    <w:link w:val="Heading3Char"/>
    <w:unhideWhenUsed/>
    <w:qFormat/>
    <w:rsid w:val="00CC35A9"/>
    <w:pPr>
      <w:keepNext/>
      <w:keepLines/>
      <w:numPr>
        <w:ilvl w:val="2"/>
        <w:numId w:val="3"/>
      </w:numPr>
      <w:spacing w:before="40"/>
      <w:outlineLvl w:val="2"/>
    </w:pPr>
    <w:rPr>
      <w:rFonts w:ascii="TH SarabunPSK" w:eastAsiaTheme="majorEastAsia" w:hAnsi="TH SarabunPSK" w:cs="TH SarabunPSK"/>
      <w:b/>
      <w:bCs/>
      <w:sz w:val="32"/>
      <w:szCs w:val="32"/>
    </w:rPr>
  </w:style>
  <w:style w:type="paragraph" w:styleId="Heading4">
    <w:name w:val="heading 4"/>
    <w:basedOn w:val="Normal"/>
    <w:next w:val="NormalH4"/>
    <w:link w:val="Heading4Char"/>
    <w:unhideWhenUsed/>
    <w:qFormat/>
    <w:rsid w:val="009142F5"/>
    <w:pPr>
      <w:keepNext/>
      <w:keepLines/>
      <w:numPr>
        <w:ilvl w:val="3"/>
        <w:numId w:val="11"/>
      </w:numPr>
      <w:spacing w:before="40"/>
      <w:outlineLvl w:val="3"/>
    </w:pPr>
    <w:rPr>
      <w:rFonts w:eastAsiaTheme="maj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E571C"/>
    <w:rPr>
      <w:rFonts w:ascii="CordiaUPC" w:eastAsia="Cordia New" w:hAnsi="CordiaUPC" w:cs="CordiaUPC"/>
    </w:rPr>
  </w:style>
  <w:style w:type="table" w:styleId="TableGrid">
    <w:name w:val="Table Grid"/>
    <w:basedOn w:val="TableNormal"/>
    <w:rsid w:val="00F37F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491C"/>
    <w:pPr>
      <w:numPr>
        <w:numId w:val="1"/>
      </w:numPr>
      <w:tabs>
        <w:tab w:val="clear" w:pos="1170"/>
        <w:tab w:val="num" w:pos="0"/>
        <w:tab w:val="left" w:pos="1080"/>
      </w:tabs>
      <w:ind w:left="0" w:firstLine="851"/>
    </w:pPr>
  </w:style>
  <w:style w:type="character" w:styleId="PlaceholderText">
    <w:name w:val="Placeholder Text"/>
    <w:basedOn w:val="DefaultParagraphFont"/>
    <w:uiPriority w:val="99"/>
    <w:semiHidden/>
    <w:rsid w:val="008B2F11"/>
    <w:rPr>
      <w:color w:val="808080"/>
    </w:rPr>
  </w:style>
  <w:style w:type="paragraph" w:styleId="Header">
    <w:name w:val="header"/>
    <w:basedOn w:val="Normal"/>
    <w:link w:val="HeaderChar"/>
    <w:uiPriority w:val="99"/>
    <w:rsid w:val="00E2378D"/>
    <w:pPr>
      <w:tabs>
        <w:tab w:val="center" w:pos="4513"/>
        <w:tab w:val="right" w:pos="9026"/>
      </w:tabs>
    </w:pPr>
    <w:rPr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E2378D"/>
    <w:rPr>
      <w:rFonts w:ascii="Cordia New" w:hAnsi="Cordia New" w:cs="Cordia New"/>
      <w:sz w:val="24"/>
      <w:szCs w:val="30"/>
    </w:rPr>
  </w:style>
  <w:style w:type="paragraph" w:styleId="Footer">
    <w:name w:val="footer"/>
    <w:basedOn w:val="Normal"/>
    <w:link w:val="FooterChar"/>
    <w:rsid w:val="00E2378D"/>
    <w:pPr>
      <w:tabs>
        <w:tab w:val="center" w:pos="4513"/>
        <w:tab w:val="right" w:pos="9026"/>
      </w:tabs>
    </w:pPr>
    <w:rPr>
      <w:szCs w:val="30"/>
    </w:rPr>
  </w:style>
  <w:style w:type="character" w:customStyle="1" w:styleId="FooterChar">
    <w:name w:val="Footer Char"/>
    <w:basedOn w:val="DefaultParagraphFont"/>
    <w:link w:val="Footer"/>
    <w:rsid w:val="00E2378D"/>
    <w:rPr>
      <w:rFonts w:ascii="Cordia New" w:hAnsi="Cordia New" w:cs="Cordia New"/>
      <w:sz w:val="24"/>
      <w:szCs w:val="30"/>
    </w:rPr>
  </w:style>
  <w:style w:type="character" w:customStyle="1" w:styleId="Heading1Char">
    <w:name w:val="Heading 1 Char"/>
    <w:basedOn w:val="DefaultParagraphFont"/>
    <w:link w:val="Heading1"/>
    <w:rsid w:val="0095153F"/>
    <w:rPr>
      <w:rFonts w:ascii="TH SarabunPSK" w:hAnsi="TH SarabunPSK" w:cs="TH SarabunPSK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CC35A9"/>
    <w:rPr>
      <w:rFonts w:ascii="TH SarabunPSK" w:eastAsiaTheme="majorEastAsia" w:hAnsi="TH SarabunPSK" w:cs="TH SarabunPSK"/>
      <w:b/>
      <w:bCs/>
      <w:sz w:val="32"/>
      <w:szCs w:val="32"/>
    </w:rPr>
  </w:style>
  <w:style w:type="character" w:customStyle="1" w:styleId="BodyTextChar">
    <w:name w:val="Body Text Char"/>
    <w:basedOn w:val="DefaultParagraphFont"/>
    <w:link w:val="BodyText"/>
    <w:rsid w:val="00CC35A9"/>
    <w:rPr>
      <w:rFonts w:ascii="CordiaUPC" w:eastAsia="Cordia New" w:hAnsi="CordiaUPC" w:cs="CordiaUPC"/>
      <w:sz w:val="32"/>
      <w:szCs w:val="32"/>
    </w:rPr>
  </w:style>
  <w:style w:type="paragraph" w:customStyle="1" w:styleId="NormalH3">
    <w:name w:val="Normal H3"/>
    <w:basedOn w:val="Normal"/>
    <w:link w:val="NormalH3Char"/>
    <w:qFormat/>
    <w:rsid w:val="001E04CC"/>
    <w:pPr>
      <w:ind w:firstLine="1320"/>
    </w:pPr>
  </w:style>
  <w:style w:type="character" w:customStyle="1" w:styleId="Heading4Char">
    <w:name w:val="Heading 4 Char"/>
    <w:basedOn w:val="DefaultParagraphFont"/>
    <w:link w:val="Heading4"/>
    <w:rsid w:val="009142F5"/>
    <w:rPr>
      <w:rFonts w:ascii="TH SarabunPSK" w:eastAsiaTheme="majorEastAsia" w:hAnsi="TH SarabunPSK" w:cs="TH SarabunPSK"/>
      <w:sz w:val="32"/>
      <w:szCs w:val="32"/>
    </w:rPr>
  </w:style>
  <w:style w:type="character" w:customStyle="1" w:styleId="NormalH3Char">
    <w:name w:val="Normal H3 Char"/>
    <w:basedOn w:val="DefaultParagraphFont"/>
    <w:link w:val="NormalH3"/>
    <w:rsid w:val="001E04CC"/>
    <w:rPr>
      <w:rFonts w:ascii="TH SarabunPSK" w:hAnsi="TH SarabunPSK" w:cs="TH SarabunPSK"/>
      <w:sz w:val="32"/>
      <w:szCs w:val="32"/>
    </w:rPr>
  </w:style>
  <w:style w:type="paragraph" w:customStyle="1" w:styleId="NormalH4">
    <w:name w:val="Normal H4"/>
    <w:basedOn w:val="NormalH3"/>
    <w:link w:val="NormalH4Char"/>
    <w:qFormat/>
    <w:rsid w:val="009142F5"/>
    <w:pPr>
      <w:ind w:firstLine="1620"/>
    </w:pPr>
  </w:style>
  <w:style w:type="paragraph" w:customStyle="1" w:styleId="Table">
    <w:name w:val="Table"/>
    <w:next w:val="Normal"/>
    <w:link w:val="TableChar"/>
    <w:qFormat/>
    <w:rsid w:val="006B361A"/>
    <w:pPr>
      <w:spacing w:before="240" w:after="240"/>
      <w:jc w:val="thaiDistribute"/>
    </w:pPr>
    <w:rPr>
      <w:rFonts w:ascii="TH SarabunPSK" w:hAnsi="TH SarabunPSK" w:cs="TH SarabunPSK"/>
      <w:b/>
      <w:bCs/>
      <w:color w:val="000000"/>
      <w:sz w:val="32"/>
      <w:szCs w:val="32"/>
    </w:rPr>
  </w:style>
  <w:style w:type="character" w:customStyle="1" w:styleId="NormalH4Char">
    <w:name w:val="Normal H4 Char"/>
    <w:basedOn w:val="NormalH3Char"/>
    <w:link w:val="NormalH4"/>
    <w:rsid w:val="009142F5"/>
    <w:rPr>
      <w:rFonts w:ascii="TH SarabunPSK" w:hAnsi="TH SarabunPSK" w:cs="TH SarabunPSK"/>
      <w:sz w:val="32"/>
      <w:szCs w:val="32"/>
    </w:rPr>
  </w:style>
  <w:style w:type="paragraph" w:customStyle="1" w:styleId="NormalNoIndent">
    <w:name w:val="Normal No Indent"/>
    <w:basedOn w:val="Normal"/>
    <w:link w:val="NormalNoIndentChar"/>
    <w:qFormat/>
    <w:rsid w:val="00CC5710"/>
    <w:pPr>
      <w:ind w:firstLine="0"/>
      <w:jc w:val="center"/>
    </w:pPr>
    <w:rPr>
      <w:color w:val="000000"/>
    </w:rPr>
  </w:style>
  <w:style w:type="character" w:customStyle="1" w:styleId="TableChar">
    <w:name w:val="Table Char"/>
    <w:basedOn w:val="DefaultParagraphFont"/>
    <w:link w:val="Table"/>
    <w:rsid w:val="006B361A"/>
    <w:rPr>
      <w:rFonts w:ascii="TH SarabunPSK" w:hAnsi="TH SarabunPSK" w:cs="TH SarabunPSK"/>
      <w:b/>
      <w:bCs/>
      <w:color w:val="000000"/>
      <w:sz w:val="32"/>
      <w:szCs w:val="32"/>
    </w:rPr>
  </w:style>
  <w:style w:type="paragraph" w:customStyle="1" w:styleId="FigureCaption">
    <w:name w:val="FigureCaption"/>
    <w:basedOn w:val="NormalNoIndent"/>
    <w:link w:val="FigureCaptionChar"/>
    <w:rsid w:val="00DA3F9A"/>
    <w:pPr>
      <w:spacing w:after="360"/>
    </w:pPr>
    <w:rPr>
      <w:b/>
      <w:bCs/>
    </w:rPr>
  </w:style>
  <w:style w:type="character" w:customStyle="1" w:styleId="NormalNoIndentChar">
    <w:name w:val="Normal No Indent Char"/>
    <w:basedOn w:val="DefaultParagraphFont"/>
    <w:link w:val="NormalNoIndent"/>
    <w:rsid w:val="00CC5710"/>
    <w:rPr>
      <w:rFonts w:ascii="TH SarabunPSK" w:hAnsi="TH SarabunPSK" w:cs="TH SarabunPSK"/>
      <w:color w:val="000000"/>
      <w:sz w:val="32"/>
      <w:szCs w:val="32"/>
    </w:rPr>
  </w:style>
  <w:style w:type="paragraph" w:customStyle="1" w:styleId="Figure">
    <w:name w:val="Figure"/>
    <w:basedOn w:val="NormalNoIndent"/>
    <w:link w:val="FigureChar"/>
    <w:qFormat/>
    <w:rsid w:val="00754B13"/>
    <w:pPr>
      <w:spacing w:before="360" w:after="360"/>
    </w:pPr>
  </w:style>
  <w:style w:type="character" w:customStyle="1" w:styleId="FigureCaptionChar">
    <w:name w:val="FigureCaption Char"/>
    <w:basedOn w:val="NormalNoIndentChar"/>
    <w:link w:val="FigureCaption"/>
    <w:rsid w:val="00DA3F9A"/>
    <w:rPr>
      <w:rFonts w:ascii="TH SarabunPSK" w:hAnsi="TH SarabunPSK" w:cs="TH SarabunPSK"/>
      <w:b/>
      <w:bCs/>
      <w:color w:val="000000"/>
      <w:sz w:val="32"/>
      <w:szCs w:val="32"/>
    </w:rPr>
  </w:style>
  <w:style w:type="paragraph" w:styleId="Caption">
    <w:name w:val="caption"/>
    <w:basedOn w:val="FigureCaption"/>
    <w:next w:val="Normal"/>
    <w:unhideWhenUsed/>
    <w:qFormat/>
    <w:rsid w:val="000A198B"/>
  </w:style>
  <w:style w:type="character" w:customStyle="1" w:styleId="FigureChar">
    <w:name w:val="Figure Char"/>
    <w:basedOn w:val="NormalNoIndentChar"/>
    <w:link w:val="Figure"/>
    <w:rsid w:val="00754B13"/>
    <w:rPr>
      <w:rFonts w:ascii="TH SarabunPSK" w:hAnsi="TH SarabunPSK" w:cs="TH SarabunPSK"/>
      <w:color w:val="000000"/>
      <w:sz w:val="32"/>
      <w:szCs w:val="32"/>
    </w:rPr>
  </w:style>
  <w:style w:type="paragraph" w:styleId="BalloonText">
    <w:name w:val="Balloon Text"/>
    <w:basedOn w:val="Normal"/>
    <w:link w:val="BalloonTextChar"/>
    <w:rsid w:val="00AC0256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AC0256"/>
    <w:rPr>
      <w:rFonts w:ascii="Tahoma" w:hAnsi="Tahoma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56F1"/>
    <w:pPr>
      <w:ind w:firstLine="720"/>
      <w:jc w:val="thaiDistribute"/>
    </w:pPr>
    <w:rPr>
      <w:rFonts w:ascii="TH SarabunPSK" w:hAnsi="TH SarabunPSK" w:cs="TH SarabunPSK"/>
      <w:sz w:val="32"/>
      <w:szCs w:val="32"/>
    </w:rPr>
  </w:style>
  <w:style w:type="paragraph" w:styleId="Heading1">
    <w:name w:val="heading 1"/>
    <w:next w:val="Normal"/>
    <w:link w:val="Heading1Char"/>
    <w:qFormat/>
    <w:rsid w:val="0095153F"/>
    <w:pPr>
      <w:numPr>
        <w:numId w:val="3"/>
      </w:numPr>
      <w:tabs>
        <w:tab w:val="left" w:pos="1672"/>
      </w:tabs>
      <w:jc w:val="center"/>
      <w:outlineLvl w:val="0"/>
    </w:pPr>
    <w:rPr>
      <w:rFonts w:ascii="TH SarabunPSK" w:hAnsi="TH SarabunPSK" w:cs="TH SarabunPSK"/>
      <w:b/>
      <w:bCs/>
      <w:sz w:val="36"/>
      <w:szCs w:val="36"/>
    </w:rPr>
  </w:style>
  <w:style w:type="paragraph" w:styleId="Heading2">
    <w:name w:val="heading 2"/>
    <w:next w:val="Normal"/>
    <w:qFormat/>
    <w:rsid w:val="00AA7B99"/>
    <w:pPr>
      <w:numPr>
        <w:ilvl w:val="1"/>
        <w:numId w:val="3"/>
      </w:numPr>
      <w:spacing w:before="240"/>
      <w:jc w:val="thaiDistribute"/>
      <w:outlineLvl w:val="1"/>
    </w:pPr>
    <w:rPr>
      <w:rFonts w:ascii="TH SarabunPSK" w:hAnsi="TH SarabunPSK" w:cs="TH SarabunPSK"/>
      <w:b/>
      <w:bCs/>
      <w:sz w:val="32"/>
      <w:szCs w:val="32"/>
    </w:rPr>
  </w:style>
  <w:style w:type="paragraph" w:styleId="Heading3">
    <w:name w:val="heading 3"/>
    <w:next w:val="NormalH3"/>
    <w:link w:val="Heading3Char"/>
    <w:unhideWhenUsed/>
    <w:qFormat/>
    <w:rsid w:val="00CC35A9"/>
    <w:pPr>
      <w:keepNext/>
      <w:keepLines/>
      <w:numPr>
        <w:ilvl w:val="2"/>
        <w:numId w:val="3"/>
      </w:numPr>
      <w:spacing w:before="40"/>
      <w:outlineLvl w:val="2"/>
    </w:pPr>
    <w:rPr>
      <w:rFonts w:ascii="TH SarabunPSK" w:eastAsiaTheme="majorEastAsia" w:hAnsi="TH SarabunPSK" w:cs="TH SarabunPSK"/>
      <w:b/>
      <w:bCs/>
      <w:sz w:val="32"/>
      <w:szCs w:val="32"/>
    </w:rPr>
  </w:style>
  <w:style w:type="paragraph" w:styleId="Heading4">
    <w:name w:val="heading 4"/>
    <w:basedOn w:val="Normal"/>
    <w:next w:val="NormalH4"/>
    <w:link w:val="Heading4Char"/>
    <w:unhideWhenUsed/>
    <w:qFormat/>
    <w:rsid w:val="009142F5"/>
    <w:pPr>
      <w:keepNext/>
      <w:keepLines/>
      <w:numPr>
        <w:ilvl w:val="3"/>
        <w:numId w:val="11"/>
      </w:numPr>
      <w:spacing w:before="40"/>
      <w:outlineLvl w:val="3"/>
    </w:pPr>
    <w:rPr>
      <w:rFonts w:eastAsiaTheme="maj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E571C"/>
    <w:rPr>
      <w:rFonts w:ascii="CordiaUPC" w:eastAsia="Cordia New" w:hAnsi="CordiaUPC" w:cs="CordiaUPC"/>
    </w:rPr>
  </w:style>
  <w:style w:type="table" w:styleId="TableGrid">
    <w:name w:val="Table Grid"/>
    <w:basedOn w:val="TableNormal"/>
    <w:rsid w:val="00F37F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8491C"/>
    <w:pPr>
      <w:numPr>
        <w:numId w:val="1"/>
      </w:numPr>
      <w:tabs>
        <w:tab w:val="clear" w:pos="1170"/>
        <w:tab w:val="num" w:pos="0"/>
        <w:tab w:val="left" w:pos="1080"/>
      </w:tabs>
      <w:ind w:left="0" w:firstLine="851"/>
    </w:pPr>
  </w:style>
  <w:style w:type="character" w:styleId="PlaceholderText">
    <w:name w:val="Placeholder Text"/>
    <w:basedOn w:val="DefaultParagraphFont"/>
    <w:uiPriority w:val="99"/>
    <w:semiHidden/>
    <w:rsid w:val="008B2F11"/>
    <w:rPr>
      <w:color w:val="808080"/>
    </w:rPr>
  </w:style>
  <w:style w:type="paragraph" w:styleId="Header">
    <w:name w:val="header"/>
    <w:basedOn w:val="Normal"/>
    <w:link w:val="HeaderChar"/>
    <w:uiPriority w:val="99"/>
    <w:rsid w:val="00E2378D"/>
    <w:pPr>
      <w:tabs>
        <w:tab w:val="center" w:pos="4513"/>
        <w:tab w:val="right" w:pos="9026"/>
      </w:tabs>
    </w:pPr>
    <w:rPr>
      <w:szCs w:val="30"/>
    </w:rPr>
  </w:style>
  <w:style w:type="character" w:customStyle="1" w:styleId="HeaderChar">
    <w:name w:val="Header Char"/>
    <w:basedOn w:val="DefaultParagraphFont"/>
    <w:link w:val="Header"/>
    <w:uiPriority w:val="99"/>
    <w:rsid w:val="00E2378D"/>
    <w:rPr>
      <w:rFonts w:ascii="Cordia New" w:hAnsi="Cordia New" w:cs="Cordia New"/>
      <w:sz w:val="24"/>
      <w:szCs w:val="30"/>
    </w:rPr>
  </w:style>
  <w:style w:type="paragraph" w:styleId="Footer">
    <w:name w:val="footer"/>
    <w:basedOn w:val="Normal"/>
    <w:link w:val="FooterChar"/>
    <w:rsid w:val="00E2378D"/>
    <w:pPr>
      <w:tabs>
        <w:tab w:val="center" w:pos="4513"/>
        <w:tab w:val="right" w:pos="9026"/>
      </w:tabs>
    </w:pPr>
    <w:rPr>
      <w:szCs w:val="30"/>
    </w:rPr>
  </w:style>
  <w:style w:type="character" w:customStyle="1" w:styleId="FooterChar">
    <w:name w:val="Footer Char"/>
    <w:basedOn w:val="DefaultParagraphFont"/>
    <w:link w:val="Footer"/>
    <w:rsid w:val="00E2378D"/>
    <w:rPr>
      <w:rFonts w:ascii="Cordia New" w:hAnsi="Cordia New" w:cs="Cordia New"/>
      <w:sz w:val="24"/>
      <w:szCs w:val="30"/>
    </w:rPr>
  </w:style>
  <w:style w:type="character" w:customStyle="1" w:styleId="Heading1Char">
    <w:name w:val="Heading 1 Char"/>
    <w:basedOn w:val="DefaultParagraphFont"/>
    <w:link w:val="Heading1"/>
    <w:rsid w:val="0095153F"/>
    <w:rPr>
      <w:rFonts w:ascii="TH SarabunPSK" w:hAnsi="TH SarabunPSK" w:cs="TH SarabunPSK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CC35A9"/>
    <w:rPr>
      <w:rFonts w:ascii="TH SarabunPSK" w:eastAsiaTheme="majorEastAsia" w:hAnsi="TH SarabunPSK" w:cs="TH SarabunPSK"/>
      <w:b/>
      <w:bCs/>
      <w:sz w:val="32"/>
      <w:szCs w:val="32"/>
    </w:rPr>
  </w:style>
  <w:style w:type="character" w:customStyle="1" w:styleId="BodyTextChar">
    <w:name w:val="Body Text Char"/>
    <w:basedOn w:val="DefaultParagraphFont"/>
    <w:link w:val="BodyText"/>
    <w:rsid w:val="00CC35A9"/>
    <w:rPr>
      <w:rFonts w:ascii="CordiaUPC" w:eastAsia="Cordia New" w:hAnsi="CordiaUPC" w:cs="CordiaUPC"/>
      <w:sz w:val="32"/>
      <w:szCs w:val="32"/>
    </w:rPr>
  </w:style>
  <w:style w:type="paragraph" w:customStyle="1" w:styleId="NormalH3">
    <w:name w:val="Normal H3"/>
    <w:basedOn w:val="Normal"/>
    <w:link w:val="NormalH3Char"/>
    <w:qFormat/>
    <w:rsid w:val="001E04CC"/>
    <w:pPr>
      <w:ind w:firstLine="1320"/>
    </w:pPr>
  </w:style>
  <w:style w:type="character" w:customStyle="1" w:styleId="Heading4Char">
    <w:name w:val="Heading 4 Char"/>
    <w:basedOn w:val="DefaultParagraphFont"/>
    <w:link w:val="Heading4"/>
    <w:rsid w:val="009142F5"/>
    <w:rPr>
      <w:rFonts w:ascii="TH SarabunPSK" w:eastAsiaTheme="majorEastAsia" w:hAnsi="TH SarabunPSK" w:cs="TH SarabunPSK"/>
      <w:sz w:val="32"/>
      <w:szCs w:val="32"/>
    </w:rPr>
  </w:style>
  <w:style w:type="character" w:customStyle="1" w:styleId="NormalH3Char">
    <w:name w:val="Normal H3 Char"/>
    <w:basedOn w:val="DefaultParagraphFont"/>
    <w:link w:val="NormalH3"/>
    <w:rsid w:val="001E04CC"/>
    <w:rPr>
      <w:rFonts w:ascii="TH SarabunPSK" w:hAnsi="TH SarabunPSK" w:cs="TH SarabunPSK"/>
      <w:sz w:val="32"/>
      <w:szCs w:val="32"/>
    </w:rPr>
  </w:style>
  <w:style w:type="paragraph" w:customStyle="1" w:styleId="NormalH4">
    <w:name w:val="Normal H4"/>
    <w:basedOn w:val="NormalH3"/>
    <w:link w:val="NormalH4Char"/>
    <w:qFormat/>
    <w:rsid w:val="009142F5"/>
    <w:pPr>
      <w:ind w:firstLine="1620"/>
    </w:pPr>
  </w:style>
  <w:style w:type="paragraph" w:customStyle="1" w:styleId="Table">
    <w:name w:val="Table"/>
    <w:next w:val="Normal"/>
    <w:link w:val="TableChar"/>
    <w:qFormat/>
    <w:rsid w:val="006B361A"/>
    <w:pPr>
      <w:spacing w:before="240" w:after="240"/>
      <w:jc w:val="thaiDistribute"/>
    </w:pPr>
    <w:rPr>
      <w:rFonts w:ascii="TH SarabunPSK" w:hAnsi="TH SarabunPSK" w:cs="TH SarabunPSK"/>
      <w:b/>
      <w:bCs/>
      <w:color w:val="000000"/>
      <w:sz w:val="32"/>
      <w:szCs w:val="32"/>
    </w:rPr>
  </w:style>
  <w:style w:type="character" w:customStyle="1" w:styleId="NormalH4Char">
    <w:name w:val="Normal H4 Char"/>
    <w:basedOn w:val="NormalH3Char"/>
    <w:link w:val="NormalH4"/>
    <w:rsid w:val="009142F5"/>
    <w:rPr>
      <w:rFonts w:ascii="TH SarabunPSK" w:hAnsi="TH SarabunPSK" w:cs="TH SarabunPSK"/>
      <w:sz w:val="32"/>
      <w:szCs w:val="32"/>
    </w:rPr>
  </w:style>
  <w:style w:type="paragraph" w:customStyle="1" w:styleId="NormalNoIndent">
    <w:name w:val="Normal No Indent"/>
    <w:basedOn w:val="Normal"/>
    <w:link w:val="NormalNoIndentChar"/>
    <w:qFormat/>
    <w:rsid w:val="00CC5710"/>
    <w:pPr>
      <w:ind w:firstLine="0"/>
      <w:jc w:val="center"/>
    </w:pPr>
    <w:rPr>
      <w:color w:val="000000"/>
    </w:rPr>
  </w:style>
  <w:style w:type="character" w:customStyle="1" w:styleId="TableChar">
    <w:name w:val="Table Char"/>
    <w:basedOn w:val="DefaultParagraphFont"/>
    <w:link w:val="Table"/>
    <w:rsid w:val="006B361A"/>
    <w:rPr>
      <w:rFonts w:ascii="TH SarabunPSK" w:hAnsi="TH SarabunPSK" w:cs="TH SarabunPSK"/>
      <w:b/>
      <w:bCs/>
      <w:color w:val="000000"/>
      <w:sz w:val="32"/>
      <w:szCs w:val="32"/>
    </w:rPr>
  </w:style>
  <w:style w:type="paragraph" w:customStyle="1" w:styleId="FigureCaption">
    <w:name w:val="FigureCaption"/>
    <w:basedOn w:val="NormalNoIndent"/>
    <w:link w:val="FigureCaptionChar"/>
    <w:rsid w:val="00DA3F9A"/>
    <w:pPr>
      <w:spacing w:after="360"/>
    </w:pPr>
    <w:rPr>
      <w:b/>
      <w:bCs/>
    </w:rPr>
  </w:style>
  <w:style w:type="character" w:customStyle="1" w:styleId="NormalNoIndentChar">
    <w:name w:val="Normal No Indent Char"/>
    <w:basedOn w:val="DefaultParagraphFont"/>
    <w:link w:val="NormalNoIndent"/>
    <w:rsid w:val="00CC5710"/>
    <w:rPr>
      <w:rFonts w:ascii="TH SarabunPSK" w:hAnsi="TH SarabunPSK" w:cs="TH SarabunPSK"/>
      <w:color w:val="000000"/>
      <w:sz w:val="32"/>
      <w:szCs w:val="32"/>
    </w:rPr>
  </w:style>
  <w:style w:type="paragraph" w:customStyle="1" w:styleId="Figure">
    <w:name w:val="Figure"/>
    <w:basedOn w:val="NormalNoIndent"/>
    <w:link w:val="FigureChar"/>
    <w:qFormat/>
    <w:rsid w:val="00754B13"/>
    <w:pPr>
      <w:spacing w:before="360" w:after="360"/>
    </w:pPr>
  </w:style>
  <w:style w:type="character" w:customStyle="1" w:styleId="FigureCaptionChar">
    <w:name w:val="FigureCaption Char"/>
    <w:basedOn w:val="NormalNoIndentChar"/>
    <w:link w:val="FigureCaption"/>
    <w:rsid w:val="00DA3F9A"/>
    <w:rPr>
      <w:rFonts w:ascii="TH SarabunPSK" w:hAnsi="TH SarabunPSK" w:cs="TH SarabunPSK"/>
      <w:b/>
      <w:bCs/>
      <w:color w:val="000000"/>
      <w:sz w:val="32"/>
      <w:szCs w:val="32"/>
    </w:rPr>
  </w:style>
  <w:style w:type="paragraph" w:styleId="Caption">
    <w:name w:val="caption"/>
    <w:basedOn w:val="FigureCaption"/>
    <w:next w:val="Normal"/>
    <w:unhideWhenUsed/>
    <w:qFormat/>
    <w:rsid w:val="000A198B"/>
  </w:style>
  <w:style w:type="character" w:customStyle="1" w:styleId="FigureChar">
    <w:name w:val="Figure Char"/>
    <w:basedOn w:val="NormalNoIndentChar"/>
    <w:link w:val="Figure"/>
    <w:rsid w:val="00754B13"/>
    <w:rPr>
      <w:rFonts w:ascii="TH SarabunPSK" w:hAnsi="TH SarabunPSK" w:cs="TH SarabunPSK"/>
      <w:color w:val="000000"/>
      <w:sz w:val="32"/>
      <w:szCs w:val="32"/>
    </w:rPr>
  </w:style>
  <w:style w:type="paragraph" w:styleId="BalloonText">
    <w:name w:val="Balloon Text"/>
    <w:basedOn w:val="Normal"/>
    <w:link w:val="BalloonTextChar"/>
    <w:rsid w:val="00AC0256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AC0256"/>
    <w:rPr>
      <w:rFonts w:ascii="Tahoma" w:hAnsi="Tahoma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ichayaa\Downloads\(Chapter1-5)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E64490-864D-4152-A87D-819C51DBC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(Chapter1-5)template.dot</Template>
  <TotalTime>1</TotalTime>
  <Pages>9</Pages>
  <Words>791</Words>
  <Characters>4513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บทที่  1</vt:lpstr>
      <vt:lpstr>บทที่  1</vt:lpstr>
    </vt:vector>
  </TitlesOfParts>
  <Company>nu</Company>
  <LinksUpToDate>false</LinksUpToDate>
  <CharactersWithSpaces>5294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บทที่  1</dc:title>
  <dc:creator>apichaya auicharoen</dc:creator>
  <cp:lastModifiedBy>Administrator-CSIT</cp:lastModifiedBy>
  <cp:revision>2</cp:revision>
  <cp:lastPrinted>2016-09-15T09:45:00Z</cp:lastPrinted>
  <dcterms:created xsi:type="dcterms:W3CDTF">2016-09-16T08:13:00Z</dcterms:created>
  <dcterms:modified xsi:type="dcterms:W3CDTF">2016-09-16T08:13:00Z</dcterms:modified>
</cp:coreProperties>
</file>